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1A361" w14:textId="77777777" w:rsidR="00351934" w:rsidRDefault="00351934">
      <w:pPr>
        <w:spacing w:line="30" w:lineRule="atLeast"/>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51934" w14:paraId="7224CE2B" w14:textId="77777777">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0D757AD6" w14:textId="77777777" w:rsidR="00351934" w:rsidRDefault="006714C7">
                <w:pPr>
                  <w:pStyle w:val="Label"/>
                  <w:spacing w:line="30" w:lineRule="atLeast"/>
                  <w:rPr>
                    <w:sz w:val="22"/>
                  </w:rPr>
                </w:pPr>
                <w:r>
                  <w:rPr>
                    <w:sz w:val="22"/>
                  </w:rPr>
                  <w:t>Submission Deadline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6EF618DD" w14:textId="77777777" w:rsidR="00351934" w:rsidRDefault="006714C7">
                <w:pPr>
                  <w:pStyle w:val="Label"/>
                  <w:spacing w:line="30" w:lineRule="atLeast"/>
                  <w:rPr>
                    <w:sz w:val="22"/>
                  </w:rPr>
                </w:pPr>
                <w:r>
                  <w:rPr>
                    <w:sz w:val="22"/>
                  </w:rPr>
                  <w:t>Marks and Feedback</w:t>
                </w:r>
              </w:p>
            </w:sdtContent>
          </w:sdt>
        </w:tc>
      </w:tr>
      <w:tr w:rsidR="00351934" w14:paraId="734410AD" w14:textId="77777777">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09063971" w14:textId="77777777" w:rsidR="00351934" w:rsidRDefault="006714C7">
                <w:pPr>
                  <w:pStyle w:val="Secondarylabels"/>
                  <w:spacing w:line="30" w:lineRule="atLeast"/>
                </w:pPr>
                <w:r>
                  <w:t>Before 10am on:</w:t>
                </w:r>
              </w:p>
            </w:sdtContent>
          </w:sdt>
          <w:sdt>
            <w:sdtPr>
              <w:id w:val="-1633241566"/>
              <w:placeholder>
                <w:docPart w:val="DefaultPlaceholder_-1854013437"/>
              </w:placeholder>
              <w:showingPlcHdr/>
              <w:date w:fullDate="2020-01-24T00:00:00Z">
                <w:dateFormat w:val="dd/MM/yyyy"/>
                <w:lid w:val="en-GB"/>
                <w:storeMappedDataAs w:val="dateTime"/>
                <w:calendar w:val="gregorian"/>
              </w:date>
            </w:sdtPr>
            <w:sdtEndPr/>
            <w:sdtContent>
              <w:p w14:paraId="4ED6543B" w14:textId="274B4718" w:rsidR="00351934" w:rsidRDefault="0031449E">
                <w:pPr>
                  <w:pStyle w:val="Label"/>
                  <w:spacing w:line="30" w:lineRule="atLeast"/>
                </w:pPr>
                <w:r>
                  <w:rPr>
                    <w:rStyle w:val="PlaceholderText"/>
                  </w:rPr>
                  <w:t>Click or tap to enter a date.</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0F6A2D69" w14:textId="77777777" w:rsidR="00351934" w:rsidRDefault="006714C7">
                <w:pPr>
                  <w:pStyle w:val="Details"/>
                  <w:spacing w:line="30" w:lineRule="atLeast"/>
                  <w:rPr>
                    <w:b/>
                  </w:rPr>
                </w:pPr>
                <w:r>
                  <w:rPr>
                    <w:b/>
                  </w:rPr>
                  <w:t>20 working days after deadline (L4, 5 and 7)</w:t>
                </w:r>
                <w:r>
                  <w:rPr>
                    <w:b/>
                  </w:rPr>
                  <w:br/>
                  <w:t>15 working days after deadline (L6)</w:t>
                </w:r>
                <w:r>
                  <w:rPr>
                    <w:b/>
                  </w:rPr>
                  <w:br/>
                  <w:t>10 working days after deadline (block delivery)</w:t>
                </w:r>
              </w:p>
            </w:sdtContent>
          </w:sdt>
          <w:p w14:paraId="775CBDAD" w14:textId="77777777" w:rsidR="00351934" w:rsidRDefault="00351934">
            <w:pPr>
              <w:tabs>
                <w:tab w:val="left" w:pos="1220"/>
              </w:tabs>
              <w:spacing w:line="30" w:lineRule="atLeast"/>
            </w:pPr>
          </w:p>
          <w:p w14:paraId="3BE5A051" w14:textId="77777777" w:rsidR="00351934" w:rsidRDefault="005920B4">
            <w:pPr>
              <w:tabs>
                <w:tab w:val="left" w:pos="1220"/>
              </w:tabs>
              <w:spacing w:line="30" w:lineRule="atLeast"/>
            </w:pPr>
            <w:sdt>
              <w:sdtPr>
                <w:id w:val="-1266615983"/>
                <w:placeholder>
                  <w:docPart w:val="DefaultPlaceholder_-1854013437"/>
                </w:placeholder>
                <w:showingPlcHdr/>
                <w:date>
                  <w:dateFormat w:val="dd/MM/yyyy"/>
                  <w:lid w:val="en-GB"/>
                  <w:storeMappedDataAs w:val="dateTime"/>
                  <w:calendar w:val="gregorian"/>
                </w:date>
              </w:sdtPr>
              <w:sdtEndPr/>
              <w:sdtContent>
                <w:r w:rsidR="006714C7">
                  <w:rPr>
                    <w:rStyle w:val="PlaceholderText"/>
                  </w:rPr>
                  <w:t>Click or tap to enter a date.</w:t>
                </w:r>
              </w:sdtContent>
            </w:sdt>
            <w:r w:rsidR="006714C7">
              <w:t xml:space="preserve">  </w:t>
            </w:r>
          </w:p>
        </w:tc>
      </w:tr>
    </w:tbl>
    <w:p w14:paraId="1540A11B" w14:textId="77777777" w:rsidR="00351934" w:rsidRDefault="006714C7">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1BF846E7" wp14:editId="1EC4C790">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95.8pt;margin-top:1.8pt;height:36pt;width:208.8pt;z-index:251659264;mso-width-relative:page;mso-height-relative:page;" coordsize="2651760,457200" o:gfxdata="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ALiAR3+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AAq4BUf0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AJeAaH/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A04Asf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01vV6XfrNHF1mpg61UCder6fSqWfhqSPyrGGD7V7mi0QB7QHaEF6oMTvPM8y2ExyjXIfwq5Zxn4F&#10;+7SwzppF1n4O1gEO2kEOnCEOlmH8aIQ2NpgGk9dArEE8GuMwD8eAZnGEJm34JtCQDP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wCwgE9/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QChgF5/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H//GBA+314E87Di1diGAFDYQiEQQREQQzMAwd62egsRaNM/9YKRqzTBa1l/DsYewPjdjAtW5ie&#10;bnLbxXTtI7/DTN1xva6z+hvf/pVqvMRo/+cFOAOnr8TQp22BBj5HkOd15BeN5mzqloCek2nPRaNQ&#10;7zAnb6maZVin14jjPHG8TBwvqpPl+hP9WdtZuj2Mf4Atc/R/XJd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wD5gAZ/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qB5AWUf/ZC6thWEkNxJISS&#10;hYn4kFmUEReqITbUQkyoh+2hYaJDU2wNHWGLglRk6BYRoW8QMf4T8Scix+Tk9xlsEWelcUhMiaAY&#10;EN2i1ac5KO1KaRcrIuWNSl+xMXVCGXA6kti5GKLDCUSFU9kSzmJzuICIsIVNYX3UYb3csG4SHhPL&#10;Qnl37pp4C2aVa2Y/VCOUg5uRk5x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0AtYBKf5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i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QCggF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KFn3u1OK&#10;DgsAnarDvEl34M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AMqANX+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5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">
                <o:lock v:ext="edit" aspectratio="f"/>
                <v:shape id="_x0000_s1026" o:spid="_x0000_s1026" o:spt="75" type="#_x0000_t75" style="position:absolute;left:0;top:0;height:457200;width:632460;" filled="f" o:preferrelative="t" stroked="f" coordsize="21600,21600" o:gfxdata="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A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type="#_x0000_t75" style="position:absolute;left:647700;top:120650;height:316865;width:2004060;" filled="f" o:preferrelative="t" stroked="f" coordsize="21600,21600" o:gfxdata="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cwLrsAAADa&#10;AAAADwAAAAAAAAABACAAAAAiAAAAZHJzL2Rvd25yZXYueG1sUEsBAhQAFAAAAAgAh07iQDMvBZ47&#10;AAAAOQAAABAAAAAAAAAAAQAgAAAACgEAAGRycy9zaGFwZXhtbC54bWxQSwUGAAAAAAYABgBbAQAA&#10;tAMAAAAA&#10;">
                  <v:fill on="f" focussize="0,0"/>
                  <v:stroke on="f"/>
                  <v:imagedata r:id="rId12" o:title=""/>
                  <o:lock v:ext="edit" aspectratio="t"/>
                </v:shape>
              </v:group>
            </w:pict>
          </mc:Fallback>
        </mc:AlternateContent>
      </w:r>
      <w:sdt>
        <w:sdtPr>
          <w:alias w:val="Image"/>
          <w:tag w:val="Clock"/>
          <w:id w:val="-974126709"/>
          <w:lock w:val="sdtContentLocked"/>
          <w:picture/>
        </w:sdtPr>
        <w:sdtEndPr/>
        <w:sdtContent>
          <w:r>
            <w:rPr>
              <w:noProof/>
              <w:lang w:val="en-GB" w:eastAsia="en-GB"/>
            </w:rPr>
            <w:drawing>
              <wp:inline distT="0" distB="0" distL="0" distR="0" wp14:anchorId="7E28A943" wp14:editId="78F27A41">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438150" cy="431800"/>
                        </a:xfrm>
                        <a:prstGeom prst="rect">
                          <a:avLst/>
                        </a:prstGeom>
                      </pic:spPr>
                    </pic:pic>
                  </a:graphicData>
                </a:graphic>
              </wp:inline>
            </w:drawing>
          </w:r>
        </w:sdtContent>
      </w:sdt>
      <w:sdt>
        <w:sdtPr>
          <w:alias w:val="Submit"/>
          <w:tag w:val="Image"/>
          <w:id w:val="1048194877"/>
          <w:lock w:val="sdtLocked"/>
          <w:picture/>
        </w:sdtPr>
        <w:sdtEndPr/>
        <w:sdtContent>
          <w:r>
            <w:rPr>
              <w:noProof/>
              <w:lang w:val="en-GB" w:eastAsia="en-GB"/>
            </w:rPr>
            <w:drawing>
              <wp:inline distT="0" distB="0" distL="0" distR="0" wp14:anchorId="094906D4" wp14:editId="5197A631">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2019300" cy="317500"/>
                        </a:xfrm>
                        <a:prstGeom prst="rect">
                          <a:avLst/>
                        </a:prstGeom>
                      </pic:spPr>
                    </pic:pic>
                  </a:graphicData>
                </a:graphic>
              </wp:inline>
            </w:drawing>
          </w:r>
        </w:sdtContent>
      </w:sdt>
    </w:p>
    <w:p w14:paraId="6B713DC8" w14:textId="77777777" w:rsidR="00351934" w:rsidRDefault="0035193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351934" w14:paraId="44A374E6" w14:textId="77777777">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725C0B9A" w14:textId="77777777" w:rsidR="00351934" w:rsidRDefault="006714C7">
                <w:pPr>
                  <w:pStyle w:val="Label"/>
                  <w:spacing w:line="30" w:lineRule="atLeast"/>
                  <w:rPr>
                    <w:sz w:val="22"/>
                  </w:rPr>
                </w:pPr>
                <w:r>
                  <w:rPr>
                    <w:sz w:val="22"/>
                  </w:rPr>
                  <w:t>Unit title &amp; code</w:t>
                </w:r>
              </w:p>
            </w:sdtContent>
          </w:sdt>
        </w:tc>
        <w:tc>
          <w:tcPr>
            <w:tcW w:w="8647" w:type="dxa"/>
            <w:shd w:val="clear" w:color="auto" w:fill="F8ECEC"/>
          </w:tcPr>
          <w:p w14:paraId="50360D27" w14:textId="77777777" w:rsidR="00351934" w:rsidRDefault="006714C7">
            <w:pPr>
              <w:spacing w:line="30" w:lineRule="atLeast"/>
            </w:pPr>
            <w:r>
              <w:t>Managing People in Aviation TAL034-1</w:t>
            </w:r>
          </w:p>
        </w:tc>
      </w:tr>
      <w:tr w:rsidR="00351934" w14:paraId="56F73D67" w14:textId="77777777">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4DC86C54" w14:textId="77777777" w:rsidR="00351934" w:rsidRDefault="006714C7">
                <w:pPr>
                  <w:pStyle w:val="Label"/>
                  <w:spacing w:line="30" w:lineRule="atLeast"/>
                  <w:rPr>
                    <w:sz w:val="22"/>
                  </w:rPr>
                </w:pPr>
                <w:r>
                  <w:rPr>
                    <w:sz w:val="22"/>
                  </w:rPr>
                  <w:t>Assignment number and title</w:t>
                </w:r>
              </w:p>
            </w:sdtContent>
          </w:sdt>
        </w:tc>
        <w:tc>
          <w:tcPr>
            <w:tcW w:w="8647" w:type="dxa"/>
            <w:shd w:val="clear" w:color="auto" w:fill="F8ECEC"/>
          </w:tcPr>
          <w:p w14:paraId="1CF0A504" w14:textId="77777777" w:rsidR="00351934" w:rsidRDefault="006714C7">
            <w:pPr>
              <w:spacing w:line="30" w:lineRule="atLeast"/>
            </w:pPr>
            <w:r>
              <w:t>Assessment 2</w:t>
            </w:r>
          </w:p>
        </w:tc>
      </w:tr>
      <w:tr w:rsidR="00351934" w14:paraId="4D772FD4" w14:textId="77777777">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65FB8609" w14:textId="77777777" w:rsidR="00351934" w:rsidRDefault="006714C7">
                <w:pPr>
                  <w:pStyle w:val="Label"/>
                  <w:spacing w:line="30" w:lineRule="atLeast"/>
                  <w:rPr>
                    <w:sz w:val="22"/>
                  </w:rPr>
                </w:pPr>
                <w:r>
                  <w:rPr>
                    <w:sz w:val="22"/>
                  </w:rPr>
                  <w:t>Assessment type</w:t>
                </w:r>
              </w:p>
            </w:sdtContent>
          </w:sdt>
        </w:tc>
        <w:tc>
          <w:tcPr>
            <w:tcW w:w="8647" w:type="dxa"/>
            <w:shd w:val="clear" w:color="auto" w:fill="F8ECEC"/>
          </w:tcPr>
          <w:p w14:paraId="7D51FD81" w14:textId="77777777" w:rsidR="00351934" w:rsidRDefault="006714C7">
            <w:pPr>
              <w:spacing w:line="30" w:lineRule="atLeast"/>
            </w:pPr>
            <w:r>
              <w:t>Written Report</w:t>
            </w:r>
          </w:p>
        </w:tc>
      </w:tr>
      <w:tr w:rsidR="00351934" w14:paraId="71A49D4B" w14:textId="77777777">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7072BC7E" w14:textId="77777777" w:rsidR="00351934" w:rsidRDefault="006714C7">
                <w:pPr>
                  <w:pStyle w:val="Label"/>
                  <w:spacing w:line="30" w:lineRule="atLeast"/>
                  <w:rPr>
                    <w:sz w:val="22"/>
                  </w:rPr>
                </w:pPr>
                <w:r>
                  <w:rPr>
                    <w:sz w:val="22"/>
                  </w:rPr>
                  <w:t>Weighting of assessment</w:t>
                </w:r>
              </w:p>
            </w:tc>
          </w:sdtContent>
        </w:sdt>
        <w:tc>
          <w:tcPr>
            <w:tcW w:w="8647" w:type="dxa"/>
            <w:shd w:val="clear" w:color="auto" w:fill="F8ECEC"/>
          </w:tcPr>
          <w:p w14:paraId="7CB61DDD" w14:textId="77777777" w:rsidR="00351934" w:rsidRDefault="006714C7">
            <w:pPr>
              <w:spacing w:line="30" w:lineRule="atLeast"/>
            </w:pPr>
            <w:r>
              <w:t>60%</w:t>
            </w:r>
          </w:p>
        </w:tc>
      </w:tr>
      <w:tr w:rsidR="00351934" w14:paraId="4703D73A" w14:textId="77777777">
        <w:tc>
          <w:tcPr>
            <w:tcW w:w="2972" w:type="dxa"/>
            <w:shd w:val="clear" w:color="auto" w:fill="F2DBDB" w:themeFill="accent2" w:themeFillTint="33"/>
          </w:tcPr>
          <w:sdt>
            <w:sdtPr>
              <w:rPr>
                <w:sz w:val="22"/>
              </w:rPr>
              <w:id w:val="93906553"/>
              <w:lock w:val="sdtContentLocked"/>
              <w:placeholder>
                <w:docPart w:val="DefaultPlaceholder_-1854013440"/>
              </w:placeholder>
              <w:group/>
            </w:sdtPr>
            <w:sdtEndPr/>
            <w:sdtContent>
              <w:p w14:paraId="533349BF" w14:textId="77777777" w:rsidR="00351934" w:rsidRDefault="006714C7">
                <w:pPr>
                  <w:pStyle w:val="Label"/>
                  <w:spacing w:line="30" w:lineRule="atLeast"/>
                  <w:rPr>
                    <w:sz w:val="22"/>
                  </w:rPr>
                </w:pPr>
                <w:r>
                  <w:rPr>
                    <w:sz w:val="22"/>
                  </w:rPr>
                  <w:t>Size or length of assessment</w:t>
                </w:r>
              </w:p>
            </w:sdtContent>
          </w:sdt>
        </w:tc>
        <w:tc>
          <w:tcPr>
            <w:tcW w:w="8647" w:type="dxa"/>
            <w:shd w:val="clear" w:color="auto" w:fill="F8ECEC"/>
          </w:tcPr>
          <w:p w14:paraId="71A0F5D5" w14:textId="77777777" w:rsidR="00351934" w:rsidRDefault="006714C7">
            <w:pPr>
              <w:spacing w:line="30" w:lineRule="atLeast"/>
            </w:pPr>
            <w:r>
              <w:t>1200 words (+10% or -10%)</w:t>
            </w:r>
          </w:p>
        </w:tc>
      </w:tr>
      <w:tr w:rsidR="00351934" w14:paraId="5A491085" w14:textId="77777777">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7964A6CE" w14:textId="77777777" w:rsidR="00351934" w:rsidRDefault="006714C7">
                <w:pPr>
                  <w:pStyle w:val="Label"/>
                  <w:spacing w:line="30" w:lineRule="atLeast"/>
                  <w:rPr>
                    <w:sz w:val="22"/>
                  </w:rPr>
                </w:pPr>
                <w:r>
                  <w:rPr>
                    <w:sz w:val="22"/>
                  </w:rPr>
                  <w:t>Unit learning outcomes</w:t>
                </w:r>
              </w:p>
            </w:sdtContent>
          </w:sdt>
        </w:tc>
        <w:tc>
          <w:tcPr>
            <w:tcW w:w="8647" w:type="dxa"/>
            <w:shd w:val="clear" w:color="auto" w:fill="F8ECEC"/>
          </w:tcPr>
          <w:p w14:paraId="25602BC4" w14:textId="77777777" w:rsidR="00351934" w:rsidRDefault="006714C7">
            <w:pPr>
              <w:numPr>
                <w:ilvl w:val="0"/>
                <w:numId w:val="3"/>
              </w:numPr>
              <w:spacing w:before="120" w:after="120"/>
              <w:ind w:left="426" w:hanging="426"/>
              <w:jc w:val="both"/>
              <w:rPr>
                <w:rFonts w:asciiTheme="minorHAnsi" w:eastAsia="Times New Roman" w:hAnsiTheme="minorHAnsi" w:cstheme="minorHAnsi"/>
                <w:szCs w:val="20"/>
              </w:rPr>
            </w:pPr>
            <w:r>
              <w:rPr>
                <w:rFonts w:asciiTheme="minorHAnsi" w:eastAsia="Times New Roman" w:hAnsiTheme="minorHAnsi" w:cstheme="minorHAnsi"/>
                <w:szCs w:val="20"/>
              </w:rPr>
              <w:t>Demonstrate the following knowledge and understanding</w:t>
            </w:r>
          </w:p>
          <w:p w14:paraId="757BCCA6" w14:textId="77777777" w:rsidR="00351934" w:rsidRDefault="006714C7">
            <w:pPr>
              <w:pStyle w:val="ListParagraph"/>
              <w:numPr>
                <w:ilvl w:val="0"/>
                <w:numId w:val="4"/>
              </w:numPr>
              <w:spacing w:before="120" w:after="120"/>
              <w:jc w:val="both"/>
              <w:rPr>
                <w:rFonts w:asciiTheme="minorHAnsi" w:eastAsia="Times New Roman" w:hAnsiTheme="minorHAnsi" w:cstheme="minorHAnsi"/>
                <w:szCs w:val="20"/>
              </w:rPr>
            </w:pPr>
            <w:r>
              <w:rPr>
                <w:rFonts w:asciiTheme="minorHAnsi" w:eastAsia="Times New Roman" w:hAnsiTheme="minorHAnsi" w:cstheme="minorHAnsi"/>
                <w:szCs w:val="20"/>
              </w:rPr>
              <w:t xml:space="preserve">Demonstrate coherent understanding on how different management and leadership styles impact on team and </w:t>
            </w:r>
            <w:proofErr w:type="spellStart"/>
            <w:r>
              <w:rPr>
                <w:rFonts w:asciiTheme="minorHAnsi" w:eastAsia="Times New Roman" w:hAnsiTheme="minorHAnsi" w:cstheme="minorHAnsi"/>
                <w:szCs w:val="20"/>
              </w:rPr>
              <w:t>organisational</w:t>
            </w:r>
            <w:proofErr w:type="spellEnd"/>
            <w:r>
              <w:rPr>
                <w:rFonts w:asciiTheme="minorHAnsi" w:eastAsia="Times New Roman" w:hAnsiTheme="minorHAnsi" w:cstheme="minorHAnsi"/>
                <w:szCs w:val="20"/>
              </w:rPr>
              <w:t xml:space="preserve"> performance in the commercial air transport industry</w:t>
            </w:r>
          </w:p>
          <w:p w14:paraId="29670354" w14:textId="77777777" w:rsidR="00351934" w:rsidRDefault="006714C7">
            <w:pPr>
              <w:numPr>
                <w:ilvl w:val="0"/>
                <w:numId w:val="3"/>
              </w:numPr>
              <w:spacing w:before="120" w:after="120"/>
              <w:ind w:left="426" w:hanging="426"/>
              <w:jc w:val="both"/>
              <w:rPr>
                <w:rFonts w:asciiTheme="minorHAnsi" w:eastAsia="Times New Roman" w:hAnsiTheme="minorHAnsi" w:cstheme="minorHAnsi"/>
                <w:szCs w:val="20"/>
              </w:rPr>
            </w:pPr>
            <w:r>
              <w:rPr>
                <w:rFonts w:asciiTheme="minorHAnsi" w:eastAsia="Times New Roman" w:hAnsiTheme="minorHAnsi" w:cstheme="minorHAnsi"/>
                <w:szCs w:val="20"/>
              </w:rPr>
              <w:t>Demonstrate the following skills and abilities</w:t>
            </w:r>
          </w:p>
          <w:p w14:paraId="6FF76D47" w14:textId="77777777" w:rsidR="00351934" w:rsidRDefault="006714C7">
            <w:pPr>
              <w:pStyle w:val="ListParagraph"/>
              <w:numPr>
                <w:ilvl w:val="0"/>
                <w:numId w:val="5"/>
              </w:numPr>
              <w:spacing w:before="100" w:beforeAutospacing="1" w:after="100" w:afterAutospacing="1"/>
              <w:jc w:val="both"/>
              <w:rPr>
                <w:rFonts w:asciiTheme="minorHAnsi" w:eastAsia="Times New Roman" w:hAnsiTheme="minorHAnsi" w:cstheme="minorHAnsi"/>
                <w:szCs w:val="20"/>
              </w:rPr>
            </w:pPr>
            <w:r>
              <w:rPr>
                <w:rFonts w:asciiTheme="minorHAnsi" w:eastAsia="Times New Roman" w:hAnsiTheme="minorHAnsi" w:cstheme="minorHAnsi"/>
                <w:szCs w:val="20"/>
              </w:rPr>
              <w:t xml:space="preserve">Describe, </w:t>
            </w:r>
            <w:proofErr w:type="spellStart"/>
            <w:r>
              <w:rPr>
                <w:rFonts w:asciiTheme="minorHAnsi" w:eastAsia="Times New Roman" w:hAnsiTheme="minorHAnsi" w:cstheme="minorHAnsi"/>
                <w:szCs w:val="20"/>
              </w:rPr>
              <w:t>analyse</w:t>
            </w:r>
            <w:proofErr w:type="spellEnd"/>
            <w:r>
              <w:rPr>
                <w:rFonts w:asciiTheme="minorHAnsi" w:eastAsia="Times New Roman" w:hAnsiTheme="minorHAnsi" w:cstheme="minorHAnsi"/>
                <w:szCs w:val="20"/>
              </w:rPr>
              <w:t>, and demonstrate the ability to develop and motivate people to work efficiently and to resolve conflict situations in the commercial air transport industry.</w:t>
            </w:r>
          </w:p>
          <w:p w14:paraId="02282CBD" w14:textId="77777777" w:rsidR="00351934" w:rsidRDefault="00351934">
            <w:pPr>
              <w:pStyle w:val="ListParagraph"/>
              <w:spacing w:line="30" w:lineRule="atLeast"/>
              <w:ind w:left="360"/>
            </w:pPr>
          </w:p>
        </w:tc>
      </w:tr>
    </w:tbl>
    <w:p w14:paraId="400BB18F" w14:textId="77777777" w:rsidR="00351934" w:rsidRDefault="00351934">
      <w:pPr>
        <w:spacing w:line="30" w:lineRule="atLeast"/>
      </w:pPr>
    </w:p>
    <w:p w14:paraId="1BA7935E" w14:textId="77777777" w:rsidR="00351934" w:rsidRDefault="006714C7">
      <w:pPr>
        <w:tabs>
          <w:tab w:val="left" w:pos="1450"/>
        </w:tabs>
        <w:spacing w:line="30" w:lineRule="atLeast"/>
      </w:pPr>
      <w:r>
        <w:rPr>
          <w:noProof/>
          <w:lang w:val="en-GB" w:eastAsia="en-GB"/>
        </w:rPr>
        <w:drawing>
          <wp:anchor distT="0" distB="0" distL="114300" distR="114300" simplePos="0" relativeHeight="251661312" behindDoc="0" locked="0" layoutInCell="1" allowOverlap="1" wp14:anchorId="41CF81F6" wp14:editId="50B9A43D">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anchor>
        </w:drawing>
      </w:r>
      <w:r>
        <w:tab/>
      </w:r>
    </w:p>
    <w:p w14:paraId="06CD3D84" w14:textId="77777777" w:rsidR="00351934" w:rsidRDefault="00351934">
      <w:pPr>
        <w:tabs>
          <w:tab w:val="left" w:pos="1450"/>
        </w:tabs>
        <w:spacing w:line="30" w:lineRule="atLeast"/>
      </w:pPr>
    </w:p>
    <w:p w14:paraId="0ABDA58E" w14:textId="77777777" w:rsidR="00351934" w:rsidRDefault="006714C7">
      <w:pPr>
        <w:spacing w:line="30" w:lineRule="atLeast"/>
      </w:pPr>
      <w:r>
        <w:rPr>
          <w:noProof/>
          <w:lang w:val="en-GB" w:eastAsia="en-GB"/>
        </w:rPr>
        <w:drawing>
          <wp:anchor distT="0" distB="0" distL="114300" distR="114300" simplePos="0" relativeHeight="251662336" behindDoc="0" locked="0" layoutInCell="1" allowOverlap="1" wp14:anchorId="7CDEAB3F" wp14:editId="055C9018">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2884FFB2" w14:textId="77777777" w:rsidR="00351934" w:rsidRDefault="0035193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351934" w14:paraId="147A14CB" w14:textId="77777777">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1152119B" w14:textId="77777777" w:rsidR="00351934" w:rsidRDefault="006714C7">
                <w:pPr>
                  <w:pStyle w:val="Label"/>
                  <w:spacing w:line="30" w:lineRule="atLeast"/>
                  <w:rPr>
                    <w:sz w:val="22"/>
                  </w:rPr>
                </w:pPr>
                <w:r>
                  <w:rPr>
                    <w:sz w:val="22"/>
                  </w:rPr>
                  <w:t>What am I required to do in this assignment?</w:t>
                </w:r>
              </w:p>
            </w:sdtContent>
          </w:sdt>
        </w:tc>
      </w:tr>
      <w:tr w:rsidR="00351934" w14:paraId="2D45C23A" w14:textId="77777777">
        <w:tc>
          <w:tcPr>
            <w:tcW w:w="11624" w:type="dxa"/>
            <w:shd w:val="clear" w:color="auto" w:fill="ECF1F8"/>
          </w:tcPr>
          <w:p w14:paraId="2A7C6D0A" w14:textId="77777777" w:rsidR="00351934" w:rsidRDefault="00351934">
            <w:pPr>
              <w:jc w:val="both"/>
              <w:rPr>
                <w:rFonts w:eastAsia="Times New Roman"/>
                <w:lang w:eastAsia="en-GB"/>
              </w:rPr>
            </w:pPr>
          </w:p>
          <w:p w14:paraId="026FE271" w14:textId="77777777" w:rsidR="00351934" w:rsidRDefault="006714C7">
            <w:pPr>
              <w:rPr>
                <w:rFonts w:cs="Calibri"/>
                <w:sz w:val="22"/>
              </w:rPr>
            </w:pPr>
            <w:bookmarkStart w:id="0" w:name="_GoBack"/>
            <w:r>
              <w:rPr>
                <w:rFonts w:cs="Calibri"/>
                <w:sz w:val="22"/>
              </w:rPr>
              <w:t xml:space="preserve">This is an individual written report with </w:t>
            </w:r>
            <w:r>
              <w:rPr>
                <w:rFonts w:cs="Calibri"/>
                <w:b/>
                <w:sz w:val="22"/>
                <w:u w:val="single"/>
              </w:rPr>
              <w:t>1,200 words +/- 10%.</w:t>
            </w:r>
            <w:r>
              <w:rPr>
                <w:rFonts w:cs="Calibri"/>
                <w:sz w:val="22"/>
              </w:rPr>
              <w:t xml:space="preserve"> </w:t>
            </w:r>
          </w:p>
          <w:p w14:paraId="194EB94F" w14:textId="77777777" w:rsidR="00351934" w:rsidRDefault="006714C7">
            <w:pPr>
              <w:rPr>
                <w:rFonts w:cs="Calibri"/>
                <w:sz w:val="22"/>
              </w:rPr>
            </w:pPr>
            <w:r>
              <w:rPr>
                <w:rFonts w:cs="Calibri"/>
                <w:sz w:val="22"/>
              </w:rPr>
              <w:t xml:space="preserve">Should you go above or beyond the word limit your total marks will be reduced by 10%.  Your word limit does not include your references (in the text or in the reference list) or any appendices.   </w:t>
            </w:r>
          </w:p>
          <w:p w14:paraId="7C27BE46" w14:textId="77777777" w:rsidR="00351934" w:rsidRDefault="006714C7">
            <w:pPr>
              <w:rPr>
                <w:rFonts w:cs="Calibri"/>
                <w:sz w:val="22"/>
              </w:rPr>
            </w:pPr>
            <w:r>
              <w:rPr>
                <w:rFonts w:cs="Calibri"/>
                <w:sz w:val="22"/>
              </w:rPr>
              <w:t xml:space="preserve">Management and Leadership styles critically influence business performance and the culture of an airline or airport. Management and Leadership styles may be related to the firm characteristics (its history, organization, services, etc...), the environment in which it operates and different Leader or Manager characters or personalities. </w:t>
            </w:r>
          </w:p>
          <w:p w14:paraId="1BBB8B94" w14:textId="77777777" w:rsidR="00351934" w:rsidRDefault="006714C7">
            <w:pPr>
              <w:spacing w:before="0" w:after="160"/>
              <w:rPr>
                <w:rFonts w:cs="Calibri"/>
                <w:sz w:val="22"/>
              </w:rPr>
            </w:pPr>
            <w:r>
              <w:rPr>
                <w:rFonts w:cs="Calibri"/>
                <w:sz w:val="22"/>
              </w:rPr>
              <w:t>Beyond the CEO, airlines or airports includes leaders with a diversity of roles and with different functions. Their way of managing people all influence the performance of the airline, and the occurrence of conflict.</w:t>
            </w:r>
          </w:p>
          <w:p w14:paraId="04E661E5" w14:textId="77777777" w:rsidR="00351934" w:rsidRDefault="00351934">
            <w:pPr>
              <w:spacing w:before="0" w:after="160"/>
              <w:rPr>
                <w:rFonts w:cs="Calibri"/>
                <w:sz w:val="22"/>
              </w:rPr>
            </w:pPr>
          </w:p>
          <w:p w14:paraId="1546395A" w14:textId="77777777" w:rsidR="00351934" w:rsidRDefault="006714C7">
            <w:pPr>
              <w:pStyle w:val="ListParagraph"/>
              <w:numPr>
                <w:ilvl w:val="0"/>
                <w:numId w:val="6"/>
              </w:numPr>
              <w:spacing w:before="0" w:after="160"/>
              <w:rPr>
                <w:rFonts w:cs="Calibri"/>
                <w:sz w:val="22"/>
              </w:rPr>
            </w:pPr>
            <w:r>
              <w:rPr>
                <w:rFonts w:cs="Calibri"/>
                <w:sz w:val="22"/>
              </w:rPr>
              <w:lastRenderedPageBreak/>
              <w:t xml:space="preserve"> Explain the different roles that a Manager may have in managing people in airlines or airports, </w:t>
            </w:r>
            <w:r>
              <w:rPr>
                <w:rFonts w:cs="Calibri"/>
                <w:sz w:val="22"/>
                <w:u w:val="single"/>
              </w:rPr>
              <w:t>providing up-to-date examples from aviation firms of your choice</w:t>
            </w:r>
            <w:r>
              <w:rPr>
                <w:rFonts w:cs="Calibri"/>
                <w:sz w:val="22"/>
              </w:rPr>
              <w:t xml:space="preserve"> </w:t>
            </w:r>
          </w:p>
          <w:p w14:paraId="4212FD26" w14:textId="77777777" w:rsidR="00351934" w:rsidRDefault="006714C7">
            <w:pPr>
              <w:pStyle w:val="ListParagraph"/>
              <w:numPr>
                <w:ilvl w:val="0"/>
                <w:numId w:val="6"/>
              </w:numPr>
              <w:spacing w:before="0" w:after="160"/>
              <w:rPr>
                <w:rFonts w:cs="Calibri"/>
                <w:sz w:val="22"/>
              </w:rPr>
            </w:pPr>
            <w:r>
              <w:rPr>
                <w:rFonts w:cs="Calibri"/>
                <w:sz w:val="22"/>
              </w:rPr>
              <w:t xml:space="preserve">Examine how Management styles contribute to improving the motivation and performance of the workforce in an airline or airport environment, including issues related to conflict management. </w:t>
            </w:r>
            <w:r>
              <w:rPr>
                <w:rFonts w:cs="Calibri"/>
                <w:sz w:val="22"/>
                <w:u w:val="single"/>
              </w:rPr>
              <w:t>Provide up-to-date examples from aviation firms, and relate to theory that was examined in class</w:t>
            </w:r>
            <w:r>
              <w:rPr>
                <w:rFonts w:cs="Calibri"/>
                <w:sz w:val="22"/>
              </w:rPr>
              <w:t xml:space="preserve">.  </w:t>
            </w:r>
          </w:p>
          <w:bookmarkEnd w:id="0"/>
          <w:p w14:paraId="6D867145" w14:textId="77777777" w:rsidR="00351934" w:rsidRDefault="006714C7">
            <w:pPr>
              <w:jc w:val="both"/>
              <w:rPr>
                <w:rFonts w:cs="Calibri"/>
                <w:color w:val="000000"/>
                <w:sz w:val="22"/>
              </w:rPr>
            </w:pPr>
            <w:r>
              <w:rPr>
                <w:rFonts w:cs="Calibri"/>
                <w:sz w:val="22"/>
              </w:rPr>
              <w:t xml:space="preserve">Presentation, report structure, spelling and grammar, and references. </w:t>
            </w:r>
          </w:p>
          <w:p w14:paraId="59B4556F" w14:textId="77777777" w:rsidR="00351934" w:rsidRDefault="006714C7">
            <w:pPr>
              <w:jc w:val="both"/>
              <w:rPr>
                <w:rFonts w:cs="Calibri"/>
                <w:color w:val="000000"/>
                <w:sz w:val="22"/>
              </w:rPr>
            </w:pPr>
            <w:r>
              <w:rPr>
                <w:rFonts w:cs="Calibri"/>
                <w:color w:val="000000"/>
                <w:sz w:val="22"/>
              </w:rPr>
              <w:t xml:space="preserve">You will be expected to find </w:t>
            </w:r>
            <w:r>
              <w:rPr>
                <w:rFonts w:cs="Calibri"/>
                <w:color w:val="000000"/>
                <w:sz w:val="22"/>
                <w:u w:val="single"/>
              </w:rPr>
              <w:t>current</w:t>
            </w:r>
            <w:r>
              <w:rPr>
                <w:rFonts w:cs="Calibri"/>
                <w:color w:val="000000"/>
                <w:sz w:val="22"/>
              </w:rPr>
              <w:t xml:space="preserve"> sources of information to support your work. </w:t>
            </w:r>
          </w:p>
          <w:p w14:paraId="763E566B" w14:textId="77777777" w:rsidR="00351934" w:rsidRDefault="006714C7">
            <w:pPr>
              <w:jc w:val="both"/>
              <w:rPr>
                <w:rFonts w:cs="Calibri"/>
                <w:color w:val="000000"/>
                <w:sz w:val="22"/>
              </w:rPr>
            </w:pPr>
            <w:r>
              <w:rPr>
                <w:rFonts w:cs="Calibri"/>
                <w:color w:val="000000"/>
                <w:sz w:val="22"/>
              </w:rPr>
              <w:t xml:space="preserve">Your reference list must include </w:t>
            </w:r>
            <w:r>
              <w:rPr>
                <w:rFonts w:cs="Calibri"/>
                <w:color w:val="000000"/>
                <w:sz w:val="22"/>
                <w:u w:val="single"/>
              </w:rPr>
              <w:t>at least</w:t>
            </w:r>
            <w:r>
              <w:rPr>
                <w:rFonts w:cs="Calibri"/>
                <w:color w:val="000000"/>
                <w:sz w:val="22"/>
              </w:rPr>
              <w:t xml:space="preserve"> one journal article, one report, and one newspaper or industry trade article. You should have a </w:t>
            </w:r>
            <w:r>
              <w:rPr>
                <w:rFonts w:cs="Calibri"/>
                <w:color w:val="000000"/>
                <w:sz w:val="22"/>
                <w:u w:val="single"/>
              </w:rPr>
              <w:t>minimum</w:t>
            </w:r>
            <w:r>
              <w:rPr>
                <w:rFonts w:cs="Calibri"/>
                <w:color w:val="000000"/>
                <w:sz w:val="22"/>
              </w:rPr>
              <w:t xml:space="preserve"> of 5 references overall.</w:t>
            </w:r>
          </w:p>
          <w:p w14:paraId="50863191" w14:textId="77777777" w:rsidR="00351934" w:rsidRDefault="006714C7">
            <w:pPr>
              <w:jc w:val="both"/>
              <w:rPr>
                <w:rFonts w:cs="Calibri"/>
                <w:color w:val="000000"/>
                <w:sz w:val="22"/>
              </w:rPr>
            </w:pPr>
            <w:r>
              <w:rPr>
                <w:rFonts w:cs="Calibri"/>
                <w:color w:val="000000"/>
                <w:sz w:val="22"/>
              </w:rPr>
              <w:t>It is recommended that your report complies with the following structure:</w:t>
            </w:r>
          </w:p>
          <w:p w14:paraId="47287AB1"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1. Title page: to include module name, unit code, the title of your report, your name, and your student number. It could also include a photo for attractiveness and appeal.</w:t>
            </w:r>
          </w:p>
          <w:p w14:paraId="76F7AB2B"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2. Contents page (table of contents): a list of the sections and sub-sections (if applicable) of your report. For example, 1.0 Introduction, 2.0 Explanation of why high turnover rates exist, and so on.</w:t>
            </w:r>
          </w:p>
          <w:p w14:paraId="166E8CC8"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 xml:space="preserve">3. Introduction: a </w:t>
            </w:r>
            <w:r>
              <w:rPr>
                <w:rFonts w:ascii="Calibri" w:hAnsi="Calibri" w:cs="Calibri"/>
                <w:color w:val="000000"/>
                <w:sz w:val="22"/>
                <w:szCs w:val="22"/>
                <w:u w:val="single"/>
              </w:rPr>
              <w:t>brief</w:t>
            </w:r>
            <w:r>
              <w:rPr>
                <w:rFonts w:ascii="Calibri" w:hAnsi="Calibri" w:cs="Calibri"/>
                <w:color w:val="000000"/>
                <w:sz w:val="22"/>
                <w:szCs w:val="22"/>
              </w:rPr>
              <w:t xml:space="preserve"> outline of your report’s contents and scene-setting material. It is crucial that you keep this succinct yet informative.</w:t>
            </w:r>
          </w:p>
          <w:p w14:paraId="2A1B8762"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4. Explanation of what different managerial roles at airlines or airports consist in, and how they influence culture and performance at the airline or airport</w:t>
            </w:r>
          </w:p>
          <w:p w14:paraId="7D259350"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5. Examination of the management style of different airlines or airports, and how these styles influence the culture and performance at the firm</w:t>
            </w:r>
          </w:p>
          <w:p w14:paraId="259166AA"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7. Conclusion: a brief conclusion to end your work, summarising your points</w:t>
            </w:r>
          </w:p>
          <w:p w14:paraId="561C524F" w14:textId="77777777" w:rsidR="00351934" w:rsidRDefault="006714C7">
            <w:pPr>
              <w:pStyle w:val="NormalWeb"/>
              <w:rPr>
                <w:rFonts w:ascii="Calibri" w:hAnsi="Calibri" w:cs="Calibri"/>
                <w:color w:val="000000"/>
                <w:sz w:val="22"/>
                <w:szCs w:val="22"/>
              </w:rPr>
            </w:pPr>
            <w:r>
              <w:rPr>
                <w:rFonts w:ascii="Calibri" w:hAnsi="Calibri" w:cs="Calibri"/>
                <w:color w:val="000000"/>
                <w:sz w:val="22"/>
                <w:szCs w:val="22"/>
              </w:rPr>
              <w:t xml:space="preserve">8. List of references: done properly using Harvard referencing as used at the University of Bedfordshire. See: </w:t>
            </w:r>
            <w:hyperlink r:id="rId17" w:history="1">
              <w:r>
                <w:rPr>
                  <w:rStyle w:val="Hyperlink"/>
                  <w:rFonts w:ascii="Calibri" w:hAnsi="Calibri" w:cs="Calibri"/>
                  <w:sz w:val="22"/>
                  <w:szCs w:val="22"/>
                </w:rPr>
                <w:t>https://lrweb.beds.ac.uk/a-guide-to-referencing</w:t>
              </w:r>
            </w:hyperlink>
            <w:r>
              <w:rPr>
                <w:rFonts w:ascii="Calibri" w:hAnsi="Calibri" w:cs="Calibri"/>
                <w:color w:val="000000"/>
                <w:sz w:val="22"/>
                <w:szCs w:val="22"/>
              </w:rPr>
              <w:t xml:space="preserve"> </w:t>
            </w:r>
          </w:p>
          <w:p w14:paraId="178E96A4" w14:textId="77777777" w:rsidR="00351934" w:rsidRDefault="006714C7">
            <w:pPr>
              <w:pStyle w:val="NormalWeb"/>
              <w:rPr>
                <w:rFonts w:ascii="Arial" w:hAnsi="Arial" w:cs="Arial"/>
                <w:color w:val="000000"/>
              </w:rPr>
            </w:pPr>
            <w:r>
              <w:rPr>
                <w:rFonts w:ascii="Calibri" w:hAnsi="Calibri" w:cs="Calibri"/>
                <w:color w:val="000000"/>
                <w:sz w:val="22"/>
                <w:szCs w:val="22"/>
              </w:rPr>
              <w:t>9. Appendices: only use they if are appropriate and relevant</w:t>
            </w:r>
          </w:p>
          <w:p w14:paraId="5435C14E" w14:textId="77777777" w:rsidR="00351934" w:rsidRDefault="00351934">
            <w:pPr>
              <w:spacing w:line="30" w:lineRule="atLeast"/>
              <w:rPr>
                <w:lang w:val="en-GB"/>
              </w:rPr>
            </w:pPr>
          </w:p>
        </w:tc>
      </w:tr>
      <w:tr w:rsidR="00351934" w14:paraId="6ACF5ABC" w14:textId="77777777">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6838EC55" w14:textId="77777777" w:rsidR="00351934" w:rsidRDefault="006714C7">
                <w:pPr>
                  <w:pStyle w:val="Label"/>
                  <w:spacing w:line="30" w:lineRule="atLeast"/>
                  <w:rPr>
                    <w:sz w:val="22"/>
                  </w:rPr>
                </w:pPr>
                <w:r>
                  <w:rPr>
                    <w:sz w:val="22"/>
                  </w:rPr>
                  <w:t>What do I need to do to pass? (Threshold Expectations from UIF)</w:t>
                </w:r>
              </w:p>
            </w:sdtContent>
          </w:sdt>
        </w:tc>
      </w:tr>
      <w:tr w:rsidR="00351934" w14:paraId="464D1C50" w14:textId="77777777">
        <w:tc>
          <w:tcPr>
            <w:tcW w:w="11624" w:type="dxa"/>
            <w:shd w:val="clear" w:color="auto" w:fill="ECF1F8"/>
          </w:tcPr>
          <w:p w14:paraId="2FD8C0AE" w14:textId="77777777" w:rsidR="00351934" w:rsidRDefault="00351934">
            <w:pPr>
              <w:pStyle w:val="Label"/>
              <w:spacing w:line="30" w:lineRule="atLeast"/>
            </w:pPr>
          </w:p>
          <w:p w14:paraId="296499B8" w14:textId="77777777" w:rsidR="00351934" w:rsidRDefault="006714C7">
            <w:pPr>
              <w:pStyle w:val="Label"/>
              <w:spacing w:line="30" w:lineRule="atLeast"/>
            </w:pPr>
            <w:r>
              <w:t xml:space="preserve">In order to pass Assessment </w:t>
            </w:r>
            <w:proofErr w:type="gramStart"/>
            <w:r>
              <w:t>1</w:t>
            </w:r>
            <w:proofErr w:type="gramEnd"/>
            <w:r>
              <w:t xml:space="preserve"> you will need to: </w:t>
            </w:r>
          </w:p>
          <w:p w14:paraId="1369FEC3" w14:textId="77777777" w:rsidR="00351934" w:rsidRDefault="00351934">
            <w:pPr>
              <w:pStyle w:val="Label"/>
              <w:spacing w:line="30" w:lineRule="atLeast"/>
            </w:pPr>
          </w:p>
          <w:p w14:paraId="645F4D4A" w14:textId="77777777" w:rsidR="00351934" w:rsidRDefault="006714C7">
            <w:pPr>
              <w:pStyle w:val="ListParagraph"/>
              <w:rPr>
                <w:szCs w:val="20"/>
              </w:rPr>
            </w:pPr>
            <w:r>
              <w:rPr>
                <w:szCs w:val="20"/>
              </w:rPr>
              <w:t>Have a thorough understanding on how different management and leadership styles impact on team and organizational performance in the commercial air transport industry.</w:t>
            </w:r>
          </w:p>
          <w:p w14:paraId="3724F08B" w14:textId="77777777" w:rsidR="00351934" w:rsidRDefault="00351934">
            <w:pPr>
              <w:pStyle w:val="Label"/>
              <w:spacing w:line="30" w:lineRule="atLeast"/>
            </w:pPr>
          </w:p>
          <w:p w14:paraId="1F2CC41D" w14:textId="77777777" w:rsidR="00351934" w:rsidRDefault="00351934">
            <w:pPr>
              <w:pStyle w:val="Label"/>
              <w:spacing w:line="30" w:lineRule="atLeast"/>
            </w:pPr>
          </w:p>
          <w:p w14:paraId="136C482E" w14:textId="77777777" w:rsidR="00351934" w:rsidRDefault="00351934">
            <w:pPr>
              <w:pStyle w:val="Label"/>
              <w:spacing w:line="30" w:lineRule="atLeast"/>
            </w:pPr>
          </w:p>
          <w:p w14:paraId="3C19D6AA" w14:textId="77777777" w:rsidR="00351934" w:rsidRDefault="00351934">
            <w:pPr>
              <w:pStyle w:val="Label"/>
              <w:spacing w:line="30" w:lineRule="atLeast"/>
            </w:pPr>
          </w:p>
        </w:tc>
      </w:tr>
      <w:tr w:rsidR="00351934" w14:paraId="25D1795F" w14:textId="77777777">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1743F9C3" w14:textId="77777777" w:rsidR="00351934" w:rsidRDefault="006714C7">
                <w:pPr>
                  <w:pStyle w:val="Label"/>
                  <w:spacing w:line="30" w:lineRule="atLeast"/>
                  <w:rPr>
                    <w:sz w:val="22"/>
                  </w:rPr>
                </w:pPr>
                <w:r>
                  <w:rPr>
                    <w:sz w:val="22"/>
                  </w:rPr>
                  <w:t>How do I produce high quality work that merits a good grade?</w:t>
                </w:r>
              </w:p>
            </w:sdtContent>
          </w:sdt>
        </w:tc>
      </w:tr>
      <w:tr w:rsidR="00351934" w14:paraId="7309EB37" w14:textId="77777777">
        <w:tc>
          <w:tcPr>
            <w:tcW w:w="11624" w:type="dxa"/>
            <w:shd w:val="clear" w:color="auto" w:fill="ECF1F8"/>
          </w:tcPr>
          <w:p w14:paraId="7029E895" w14:textId="77777777" w:rsidR="00351934" w:rsidRDefault="005920B4">
            <w:pPr>
              <w:pStyle w:val="Label"/>
              <w:spacing w:line="30" w:lineRule="atLeast"/>
            </w:pPr>
            <w:sdt>
              <w:sdtPr>
                <w:id w:val="332644400"/>
                <w:lock w:val="sdtContentLocked"/>
                <w:placeholder>
                  <w:docPart w:val="DefaultPlaceholder_-1854013440"/>
                </w:placeholder>
                <w:group/>
              </w:sdtPr>
              <w:sdtEndPr/>
              <w:sdtContent>
                <w:r w:rsidR="006714C7">
                  <w:t>We will be filling this section in together in class on</w:t>
                </w:r>
              </w:sdtContent>
            </w:sdt>
            <w:r w:rsidR="006714C7">
              <w:t xml:space="preserve"> </w:t>
            </w:r>
            <w:sdt>
              <w:sdtPr>
                <w:id w:val="-1263909728"/>
                <w:placeholder>
                  <w:docPart w:val="DefaultPlaceholder_-1854013437"/>
                </w:placeholder>
                <w:showingPlcHdr/>
                <w:date>
                  <w:dateFormat w:val="dd/MM/yyyy"/>
                  <w:lid w:val="en-GB"/>
                  <w:storeMappedDataAs w:val="dateTime"/>
                  <w:calendar w:val="gregorian"/>
                </w:date>
              </w:sdtPr>
              <w:sdtEndPr/>
              <w:sdtContent>
                <w:r w:rsidR="006714C7">
                  <w:rPr>
                    <w:rStyle w:val="PlaceholderText"/>
                  </w:rPr>
                  <w:t>Click or tap to enter a date.</w:t>
                </w:r>
              </w:sdtContent>
            </w:sdt>
            <w:r w:rsidR="006714C7">
              <w:t xml:space="preserve"> </w:t>
            </w:r>
            <w:sdt>
              <w:sdtPr>
                <w:id w:val="323861373"/>
                <w:lock w:val="sdtContentLocked"/>
                <w:placeholder>
                  <w:docPart w:val="DefaultPlaceholder_-1854013440"/>
                </w:placeholder>
                <w:group/>
              </w:sdtPr>
              <w:sdtEndPr/>
              <w:sdtContent>
                <w:r w:rsidR="006714C7">
                  <w:t>make sure you have downloaded/printed out the Assignment Brief and bring it to the session with you.</w:t>
                </w:r>
              </w:sdtContent>
            </w:sdt>
          </w:p>
          <w:p w14:paraId="12CC8961" w14:textId="77777777" w:rsidR="00351934" w:rsidRDefault="00351934">
            <w:pPr>
              <w:pStyle w:val="Label"/>
              <w:spacing w:line="30" w:lineRule="atLeast"/>
            </w:pPr>
          </w:p>
          <w:p w14:paraId="4BBEFB6B" w14:textId="77777777" w:rsidR="00351934" w:rsidRDefault="00351934">
            <w:pPr>
              <w:pStyle w:val="Label"/>
              <w:spacing w:line="30" w:lineRule="atLeast"/>
            </w:pPr>
          </w:p>
          <w:p w14:paraId="78C02603" w14:textId="77777777" w:rsidR="00351934" w:rsidRDefault="00351934">
            <w:pPr>
              <w:pStyle w:val="Label"/>
              <w:spacing w:line="30" w:lineRule="atLeast"/>
            </w:pPr>
          </w:p>
          <w:p w14:paraId="7E7F41BD" w14:textId="77777777" w:rsidR="00351934" w:rsidRDefault="00351934">
            <w:pPr>
              <w:pStyle w:val="Label"/>
              <w:spacing w:line="30" w:lineRule="atLeast"/>
            </w:pPr>
          </w:p>
        </w:tc>
      </w:tr>
      <w:tr w:rsidR="00351934" w14:paraId="1090451F" w14:textId="77777777">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5E918B0C" w14:textId="77777777" w:rsidR="00351934" w:rsidRDefault="006714C7">
                <w:pPr>
                  <w:pStyle w:val="Label"/>
                  <w:spacing w:line="30" w:lineRule="atLeast"/>
                  <w:rPr>
                    <w:sz w:val="22"/>
                  </w:rPr>
                </w:pPr>
                <w:r>
                  <w:rPr>
                    <w:sz w:val="22"/>
                  </w:rPr>
                  <w:t>How does assignment relate to what we are doing in scheduled sessions?</w:t>
                </w:r>
              </w:p>
            </w:tc>
          </w:sdtContent>
        </w:sdt>
      </w:tr>
      <w:tr w:rsidR="00351934" w14:paraId="1E669760" w14:textId="77777777">
        <w:tc>
          <w:tcPr>
            <w:tcW w:w="11624" w:type="dxa"/>
            <w:shd w:val="clear" w:color="auto" w:fill="ECF1F8"/>
          </w:tcPr>
          <w:p w14:paraId="09B8701C" w14:textId="77777777" w:rsidR="00351934" w:rsidRDefault="00351934">
            <w:pPr>
              <w:pStyle w:val="Label"/>
              <w:spacing w:line="30" w:lineRule="atLeast"/>
              <w:rPr>
                <w:sz w:val="22"/>
              </w:rPr>
            </w:pPr>
          </w:p>
          <w:p w14:paraId="03B19E58" w14:textId="77777777" w:rsidR="00351934" w:rsidRDefault="006714C7">
            <w:pPr>
              <w:pStyle w:val="Label"/>
              <w:spacing w:line="30" w:lineRule="atLeast"/>
            </w:pPr>
            <w:r>
              <w:t xml:space="preserve">This assessment will bring together some of the main and foundational themes of Managing People in Aviation. </w:t>
            </w:r>
          </w:p>
          <w:p w14:paraId="501443F9" w14:textId="77777777" w:rsidR="00351934" w:rsidRDefault="00351934">
            <w:pPr>
              <w:pStyle w:val="Label"/>
              <w:spacing w:line="30" w:lineRule="atLeast"/>
            </w:pPr>
          </w:p>
          <w:p w14:paraId="34809587" w14:textId="77777777" w:rsidR="00351934" w:rsidRDefault="006714C7">
            <w:pPr>
              <w:pStyle w:val="Label"/>
              <w:spacing w:line="30" w:lineRule="atLeast"/>
            </w:pPr>
            <w:r>
              <w:t xml:space="preserve">Students will be expected to </w:t>
            </w:r>
            <w:proofErr w:type="spellStart"/>
            <w:r>
              <w:t>synthesise</w:t>
            </w:r>
            <w:proofErr w:type="spellEnd"/>
            <w:r>
              <w:t xml:space="preserve"> the themes explored during the entirety of the unit for this assessment. </w:t>
            </w:r>
          </w:p>
          <w:p w14:paraId="43F52F5D" w14:textId="77777777" w:rsidR="00351934" w:rsidRDefault="006714C7">
            <w:pPr>
              <w:pStyle w:val="Label"/>
              <w:spacing w:line="30" w:lineRule="atLeast"/>
            </w:pPr>
            <w:r>
              <w:t>Students will apply their understanding to a situation faced by a company of their choice and how this impacts the way people are managed.</w:t>
            </w:r>
          </w:p>
          <w:p w14:paraId="3026DC07" w14:textId="77777777" w:rsidR="00351934" w:rsidRDefault="00351934">
            <w:pPr>
              <w:pStyle w:val="Label"/>
              <w:spacing w:line="30" w:lineRule="atLeast"/>
              <w:rPr>
                <w:sz w:val="22"/>
              </w:rPr>
            </w:pPr>
          </w:p>
          <w:p w14:paraId="5DD3B8D4" w14:textId="77777777" w:rsidR="00351934" w:rsidRDefault="00351934">
            <w:pPr>
              <w:pStyle w:val="Label"/>
              <w:spacing w:line="30" w:lineRule="atLeast"/>
              <w:rPr>
                <w:sz w:val="22"/>
              </w:rPr>
            </w:pPr>
          </w:p>
        </w:tc>
      </w:tr>
    </w:tbl>
    <w:p w14:paraId="60CA091A" w14:textId="77777777" w:rsidR="00351934" w:rsidRDefault="00351934">
      <w:pPr>
        <w:spacing w:line="30" w:lineRule="atLeast"/>
      </w:pPr>
    </w:p>
    <w:p w14:paraId="41CC125F" w14:textId="77777777" w:rsidR="00351934" w:rsidRDefault="00351934">
      <w:pPr>
        <w:spacing w:line="30" w:lineRule="atLeast"/>
      </w:pPr>
    </w:p>
    <w:p w14:paraId="4CE99DE1" w14:textId="77777777" w:rsidR="00351934" w:rsidRDefault="00351934">
      <w:pPr>
        <w:spacing w:line="30" w:lineRule="atLeast"/>
      </w:pPr>
    </w:p>
    <w:p w14:paraId="395A92A3" w14:textId="77777777" w:rsidR="00351934" w:rsidRDefault="00351934">
      <w:pPr>
        <w:spacing w:line="30" w:lineRule="atLeast"/>
      </w:pPr>
    </w:p>
    <w:p w14:paraId="62B83F25" w14:textId="77777777" w:rsidR="00351934" w:rsidRDefault="006714C7">
      <w:pPr>
        <w:spacing w:line="30" w:lineRule="atLeast"/>
      </w:pPr>
      <w:r>
        <w:rPr>
          <w:noProof/>
          <w:lang w:val="en-GB" w:eastAsia="en-GB"/>
        </w:rPr>
        <w:drawing>
          <wp:anchor distT="0" distB="0" distL="114300" distR="114300" simplePos="0" relativeHeight="251664384" behindDoc="0" locked="0" layoutInCell="1" allowOverlap="1" wp14:anchorId="4B10941A" wp14:editId="560E89CD">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Pr>
          <w:noProof/>
          <w:lang w:val="en-GB" w:eastAsia="en-GB"/>
        </w:rPr>
        <w:drawing>
          <wp:anchor distT="0" distB="0" distL="114300" distR="114300" simplePos="0" relativeHeight="251663360" behindDoc="0" locked="0" layoutInCell="1" allowOverlap="1" wp14:anchorId="06C96DF2" wp14:editId="788B82AD">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anchor>
        </w:drawing>
      </w:r>
    </w:p>
    <w:p w14:paraId="515B56AA" w14:textId="77777777" w:rsidR="00351934" w:rsidRDefault="00351934">
      <w:pPr>
        <w:spacing w:line="30" w:lineRule="atLeast"/>
      </w:pPr>
    </w:p>
    <w:p w14:paraId="3818AB00" w14:textId="77777777" w:rsidR="00351934" w:rsidRDefault="0035193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351934" w14:paraId="2A020BF0" w14:textId="77777777">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2564E06A" w14:textId="77777777" w:rsidR="00351934" w:rsidRDefault="006714C7">
                <w:pPr>
                  <w:pStyle w:val="Label"/>
                  <w:spacing w:line="30" w:lineRule="atLeast"/>
                  <w:rPr>
                    <w:sz w:val="22"/>
                  </w:rPr>
                </w:pPr>
                <w:r>
                  <w:rPr>
                    <w:sz w:val="22"/>
                  </w:rPr>
                  <w:t>How will my assignment be marked?</w:t>
                </w:r>
              </w:p>
            </w:sdtContent>
          </w:sdt>
        </w:tc>
      </w:tr>
      <w:tr w:rsidR="00351934" w14:paraId="58EC5AEC" w14:textId="77777777">
        <w:tc>
          <w:tcPr>
            <w:tcW w:w="11619" w:type="dxa"/>
            <w:shd w:val="clear" w:color="auto" w:fill="EAF1DD" w:themeFill="accent3" w:themeFillTint="33"/>
          </w:tcPr>
          <w:p w14:paraId="2B90D054" w14:textId="77777777" w:rsidR="00351934" w:rsidRDefault="00351934">
            <w:pPr>
              <w:spacing w:line="30" w:lineRule="atLeast"/>
            </w:pPr>
          </w:p>
          <w:sdt>
            <w:sdtPr>
              <w:alias w:val="Text"/>
              <w:tag w:val="text"/>
              <w:id w:val="1367326801"/>
              <w:lock w:val="sdtLocked"/>
              <w:placeholder>
                <w:docPart w:val="DefaultPlaceholder_-1854013440"/>
              </w:placeholder>
            </w:sdtPr>
            <w:sdtEndPr/>
            <w:sdtContent>
              <w:p w14:paraId="6D94EDB2" w14:textId="77777777" w:rsidR="00351934" w:rsidRDefault="006714C7">
                <w:pPr>
                  <w:spacing w:line="30" w:lineRule="atLeast"/>
                </w:pPr>
                <w:r>
                  <w:t>Your assignment will be marked according to the threshold expectations and the criteria on the following page.</w:t>
                </w:r>
              </w:p>
              <w:p w14:paraId="056FB4F0" w14:textId="77777777" w:rsidR="00351934" w:rsidRDefault="00351934">
                <w:pPr>
                  <w:spacing w:line="30" w:lineRule="atLeast"/>
                </w:pPr>
              </w:p>
              <w:p w14:paraId="297D04A0" w14:textId="77777777" w:rsidR="00351934" w:rsidRDefault="006714C7">
                <w:pPr>
                  <w:spacing w:line="30" w:lineRule="atLeast"/>
                </w:pPr>
                <w:r>
                  <w:t>You can use them to evaluate your own work and consider your grade before you submit.</w:t>
                </w:r>
              </w:p>
            </w:sdtContent>
          </w:sdt>
          <w:p w14:paraId="3C2732C3" w14:textId="77777777" w:rsidR="00351934" w:rsidRDefault="00351934">
            <w:pPr>
              <w:spacing w:line="30" w:lineRule="atLeast"/>
            </w:pPr>
          </w:p>
          <w:p w14:paraId="46D32500" w14:textId="77777777" w:rsidR="00351934" w:rsidRDefault="00351934">
            <w:pPr>
              <w:spacing w:line="30" w:lineRule="atLeast"/>
            </w:pPr>
          </w:p>
          <w:p w14:paraId="2D3F59C0" w14:textId="77777777" w:rsidR="00351934" w:rsidRDefault="00351934">
            <w:pPr>
              <w:spacing w:line="30" w:lineRule="atLeast"/>
            </w:pPr>
          </w:p>
          <w:p w14:paraId="7262F20A" w14:textId="77777777" w:rsidR="00351934" w:rsidRDefault="00351934">
            <w:pPr>
              <w:spacing w:line="30" w:lineRule="atLeast"/>
            </w:pPr>
          </w:p>
        </w:tc>
      </w:tr>
    </w:tbl>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7"/>
        <w:gridCol w:w="2477"/>
        <w:gridCol w:w="2610"/>
        <w:gridCol w:w="2622"/>
        <w:gridCol w:w="2597"/>
      </w:tblGrid>
      <w:tr w:rsidR="00351934" w14:paraId="4E923F8E" w14:textId="77777777">
        <w:tc>
          <w:tcPr>
            <w:tcW w:w="391" w:type="dxa"/>
            <w:shd w:val="clear" w:color="auto" w:fill="C2D69B" w:themeFill="accent3" w:themeFillTint="99"/>
          </w:tcPr>
          <w:p w14:paraId="7E690225" w14:textId="77777777" w:rsidR="00351934" w:rsidRDefault="00351934">
            <w:pPr>
              <w:spacing w:line="30" w:lineRule="atLeast"/>
              <w:jc w:val="center"/>
              <w:rPr>
                <w:b/>
                <w:sz w:val="22"/>
              </w:rPr>
            </w:pPr>
          </w:p>
        </w:tc>
        <w:tc>
          <w:tcPr>
            <w:tcW w:w="2733" w:type="dxa"/>
            <w:shd w:val="clear" w:color="auto" w:fill="C2D69B" w:themeFill="accent3" w:themeFillTint="99"/>
          </w:tcPr>
          <w:sdt>
            <w:sdtPr>
              <w:rPr>
                <w:b/>
                <w:sz w:val="22"/>
              </w:rPr>
              <w:id w:val="-1634467067"/>
              <w:lock w:val="sdtContentLocked"/>
              <w:placeholder>
                <w:docPart w:val="DefaultPlaceholder_-1854013440"/>
              </w:placeholder>
              <w:group/>
            </w:sdtPr>
            <w:sdtEndPr/>
            <w:sdtContent>
              <w:p w14:paraId="1D8453A8" w14:textId="77777777" w:rsidR="00351934" w:rsidRDefault="006714C7">
                <w:pPr>
                  <w:spacing w:line="30" w:lineRule="atLeast"/>
                  <w:jc w:val="center"/>
                  <w:rPr>
                    <w:b/>
                    <w:sz w:val="22"/>
                  </w:rPr>
                </w:pPr>
                <w:r>
                  <w:rPr>
                    <w:b/>
                    <w:sz w:val="22"/>
                  </w:rPr>
                  <w:t>3</w:t>
                </w:r>
                <w:r>
                  <w:rPr>
                    <w:b/>
                    <w:sz w:val="22"/>
                    <w:vertAlign w:val="superscript"/>
                  </w:rPr>
                  <w:t>rd</w:t>
                </w:r>
                <w:r>
                  <w:rPr>
                    <w:b/>
                    <w:sz w:val="22"/>
                  </w:rPr>
                  <w:t xml:space="preserve"> Class – 40-49%</w:t>
                </w:r>
              </w:p>
            </w:sdtContent>
          </w:sdt>
        </w:tc>
        <w:tc>
          <w:tcPr>
            <w:tcW w:w="2882"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788A2493" w14:textId="77777777" w:rsidR="00351934" w:rsidRDefault="006714C7">
                <w:pPr>
                  <w:spacing w:line="30" w:lineRule="atLeast"/>
                  <w:jc w:val="center"/>
                  <w:rPr>
                    <w:b/>
                    <w:sz w:val="22"/>
                  </w:rPr>
                </w:pPr>
                <w:r>
                  <w:rPr>
                    <w:b/>
                    <w:sz w:val="22"/>
                  </w:rPr>
                  <w:t>Lower 2</w:t>
                </w:r>
                <w:r>
                  <w:rPr>
                    <w:b/>
                    <w:sz w:val="22"/>
                    <w:vertAlign w:val="superscript"/>
                  </w:rPr>
                  <w:t>nd</w:t>
                </w:r>
                <w:r>
                  <w:rPr>
                    <w:b/>
                    <w:sz w:val="22"/>
                  </w:rPr>
                  <w:t xml:space="preserve"> – 50-59%</w:t>
                </w:r>
              </w:p>
            </w:sdtContent>
          </w:sdt>
        </w:tc>
        <w:tc>
          <w:tcPr>
            <w:tcW w:w="2884"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66AA25B8" w14:textId="77777777" w:rsidR="00351934" w:rsidRDefault="006714C7">
                <w:pPr>
                  <w:spacing w:line="30" w:lineRule="atLeast"/>
                  <w:jc w:val="center"/>
                  <w:rPr>
                    <w:b/>
                    <w:sz w:val="22"/>
                  </w:rPr>
                </w:pPr>
                <w:r>
                  <w:rPr>
                    <w:b/>
                    <w:sz w:val="22"/>
                  </w:rPr>
                  <w:t>Upper 2</w:t>
                </w:r>
                <w:r>
                  <w:rPr>
                    <w:b/>
                    <w:sz w:val="22"/>
                    <w:vertAlign w:val="superscript"/>
                  </w:rPr>
                  <w:t>nd</w:t>
                </w:r>
                <w:r>
                  <w:rPr>
                    <w:b/>
                    <w:sz w:val="22"/>
                  </w:rPr>
                  <w:t xml:space="preserve"> – 60-69%</w:t>
                </w:r>
              </w:p>
            </w:sdtContent>
          </w:sdt>
        </w:tc>
        <w:tc>
          <w:tcPr>
            <w:tcW w:w="2863" w:type="dxa"/>
            <w:shd w:val="clear" w:color="auto" w:fill="C2D69B" w:themeFill="accent3" w:themeFillTint="99"/>
          </w:tcPr>
          <w:sdt>
            <w:sdtPr>
              <w:rPr>
                <w:b/>
                <w:sz w:val="22"/>
              </w:rPr>
              <w:alias w:val="1st"/>
              <w:tag w:val="1st"/>
              <w:id w:val="937254634"/>
              <w:lock w:val="sdtContentLocked"/>
            </w:sdtPr>
            <w:sdtEndPr/>
            <w:sdtContent>
              <w:p w14:paraId="2875E9AC" w14:textId="77777777" w:rsidR="00351934" w:rsidRDefault="006714C7">
                <w:pPr>
                  <w:spacing w:line="30" w:lineRule="atLeast"/>
                  <w:jc w:val="center"/>
                  <w:rPr>
                    <w:b/>
                    <w:sz w:val="22"/>
                  </w:rPr>
                </w:pPr>
                <w:r>
                  <w:rPr>
                    <w:b/>
                    <w:sz w:val="22"/>
                  </w:rPr>
                  <w:t>1</w:t>
                </w:r>
                <w:r>
                  <w:rPr>
                    <w:b/>
                    <w:sz w:val="22"/>
                    <w:vertAlign w:val="superscript"/>
                  </w:rPr>
                  <w:t>st</w:t>
                </w:r>
                <w:r>
                  <w:rPr>
                    <w:b/>
                    <w:sz w:val="22"/>
                  </w:rPr>
                  <w:t xml:space="preserve"> Class – 70%+</w:t>
                </w:r>
              </w:p>
            </w:sdtContent>
          </w:sdt>
        </w:tc>
      </w:tr>
      <w:tr w:rsidR="00351934" w14:paraId="6416B27F" w14:textId="77777777">
        <w:tc>
          <w:tcPr>
            <w:tcW w:w="391" w:type="dxa"/>
            <w:shd w:val="clear" w:color="auto" w:fill="EAF1DD" w:themeFill="accent3" w:themeFillTint="33"/>
            <w:vAlign w:val="center"/>
          </w:tcPr>
          <w:p w14:paraId="5B9CFCC8" w14:textId="77777777" w:rsidR="00351934" w:rsidRDefault="006714C7">
            <w:pPr>
              <w:spacing w:line="30" w:lineRule="atLeast"/>
              <w:rPr>
                <w:b/>
              </w:rPr>
            </w:pPr>
            <w:r>
              <w:rPr>
                <w:b/>
              </w:rPr>
              <w:t>1</w:t>
            </w:r>
          </w:p>
          <w:p w14:paraId="309A6876" w14:textId="77777777" w:rsidR="00351934" w:rsidRDefault="006714C7">
            <w:pPr>
              <w:spacing w:line="30" w:lineRule="atLeast"/>
              <w:rPr>
                <w:b/>
              </w:rPr>
            </w:pPr>
            <w:r>
              <w:rPr>
                <w:b/>
              </w:rPr>
              <w:t>Knowledge and Understanding of Subject Matter</w:t>
            </w:r>
          </w:p>
          <w:p w14:paraId="2EA64E9C" w14:textId="77777777" w:rsidR="00351934" w:rsidRDefault="006714C7">
            <w:pPr>
              <w:spacing w:line="30" w:lineRule="atLeast"/>
              <w:rPr>
                <w:b/>
              </w:rPr>
            </w:pPr>
            <w:r>
              <w:rPr>
                <w:b/>
              </w:rPr>
              <w:t>(30%)</w:t>
            </w:r>
          </w:p>
        </w:tc>
        <w:tc>
          <w:tcPr>
            <w:tcW w:w="2733" w:type="dxa"/>
            <w:shd w:val="clear" w:color="auto" w:fill="EAF1DD" w:themeFill="accent3" w:themeFillTint="33"/>
          </w:tcPr>
          <w:p w14:paraId="3D22850C" w14:textId="77777777" w:rsidR="00351934" w:rsidRDefault="006714C7">
            <w:pPr>
              <w:pStyle w:val="TableParagraph"/>
              <w:ind w:right="96"/>
              <w:jc w:val="both"/>
              <w:rPr>
                <w:sz w:val="16"/>
              </w:rPr>
            </w:pPr>
            <w:r>
              <w:rPr>
                <w:sz w:val="16"/>
              </w:rPr>
              <w:t xml:space="preserve">Adequate understanding of the subject matter but with very limited evidence of </w:t>
            </w:r>
            <w:proofErr w:type="gramStart"/>
            <w:r>
              <w:rPr>
                <w:sz w:val="16"/>
              </w:rPr>
              <w:t>its</w:t>
            </w:r>
            <w:proofErr w:type="gramEnd"/>
            <w:r>
              <w:rPr>
                <w:sz w:val="16"/>
              </w:rPr>
              <w:t xml:space="preserve"> inter relationship with other fields of study</w:t>
            </w:r>
          </w:p>
          <w:p w14:paraId="7056F70C" w14:textId="77777777" w:rsidR="00351934" w:rsidRDefault="00351934">
            <w:pPr>
              <w:pStyle w:val="TableParagraph"/>
              <w:spacing w:before="11"/>
              <w:rPr>
                <w:b/>
                <w:sz w:val="15"/>
              </w:rPr>
            </w:pPr>
          </w:p>
          <w:p w14:paraId="53507175" w14:textId="77777777" w:rsidR="00351934" w:rsidRDefault="006714C7">
            <w:pPr>
              <w:pStyle w:val="TableParagraph"/>
              <w:ind w:right="97"/>
              <w:jc w:val="both"/>
              <w:rPr>
                <w:sz w:val="16"/>
              </w:rPr>
            </w:pPr>
            <w:r>
              <w:rPr>
                <w:sz w:val="16"/>
              </w:rPr>
              <w:t>Adequate demonstration of ability to operate with varied contexts, but selection and application is basic, some irrelevance of information is presented</w:t>
            </w:r>
          </w:p>
          <w:p w14:paraId="501D7723" w14:textId="77777777" w:rsidR="00351934" w:rsidRDefault="00351934">
            <w:pPr>
              <w:pStyle w:val="TableParagraph"/>
              <w:spacing w:before="6"/>
              <w:rPr>
                <w:b/>
                <w:sz w:val="16"/>
              </w:rPr>
            </w:pPr>
          </w:p>
          <w:p w14:paraId="15704732" w14:textId="77777777" w:rsidR="00351934" w:rsidRDefault="006714C7">
            <w:pPr>
              <w:spacing w:line="30" w:lineRule="atLeast"/>
            </w:pPr>
            <w:r>
              <w:rPr>
                <w:sz w:val="16"/>
              </w:rPr>
              <w:lastRenderedPageBreak/>
              <w:t>Adequate ability to work with ideas at a level of abstraction, but arguments are limited to single perspectives</w:t>
            </w:r>
          </w:p>
        </w:tc>
        <w:tc>
          <w:tcPr>
            <w:tcW w:w="2882" w:type="dxa"/>
            <w:shd w:val="clear" w:color="auto" w:fill="EAF1DD" w:themeFill="accent3" w:themeFillTint="33"/>
          </w:tcPr>
          <w:p w14:paraId="0F67F59A" w14:textId="77777777" w:rsidR="00351934" w:rsidRDefault="006714C7">
            <w:pPr>
              <w:pStyle w:val="TableParagraph"/>
              <w:ind w:right="96"/>
              <w:jc w:val="both"/>
              <w:rPr>
                <w:sz w:val="16"/>
              </w:rPr>
            </w:pPr>
            <w:r>
              <w:rPr>
                <w:sz w:val="16"/>
              </w:rPr>
              <w:lastRenderedPageBreak/>
              <w:t xml:space="preserve">Good and organized understanding of the subject matter but with limited evidence of </w:t>
            </w:r>
            <w:proofErr w:type="gramStart"/>
            <w:r>
              <w:rPr>
                <w:sz w:val="16"/>
              </w:rPr>
              <w:t>its</w:t>
            </w:r>
            <w:proofErr w:type="gramEnd"/>
            <w:r>
              <w:rPr>
                <w:sz w:val="16"/>
              </w:rPr>
              <w:t xml:space="preserve"> inter relationship with other fields of study</w:t>
            </w:r>
          </w:p>
          <w:p w14:paraId="2245BD69" w14:textId="77777777" w:rsidR="00351934" w:rsidRDefault="00351934">
            <w:pPr>
              <w:pStyle w:val="TableParagraph"/>
              <w:spacing w:before="2"/>
              <w:rPr>
                <w:b/>
                <w:sz w:val="16"/>
              </w:rPr>
            </w:pPr>
          </w:p>
          <w:p w14:paraId="68801BEA" w14:textId="77777777" w:rsidR="00351934" w:rsidRDefault="006714C7">
            <w:pPr>
              <w:pStyle w:val="TableParagraph"/>
              <w:spacing w:line="191" w:lineRule="exact"/>
              <w:rPr>
                <w:sz w:val="16"/>
              </w:rPr>
            </w:pPr>
            <w:r>
              <w:rPr>
                <w:sz w:val="16"/>
              </w:rPr>
              <w:t>Good demonstration of ability to operate with varied contexts, but selection and application</w:t>
            </w:r>
            <w:r>
              <w:rPr>
                <w:spacing w:val="20"/>
                <w:sz w:val="16"/>
              </w:rPr>
              <w:t xml:space="preserve"> </w:t>
            </w:r>
            <w:r>
              <w:rPr>
                <w:sz w:val="16"/>
              </w:rPr>
              <w:t>is limited to subject matter</w:t>
            </w:r>
          </w:p>
          <w:p w14:paraId="15BBD7BF" w14:textId="77777777" w:rsidR="00351934" w:rsidRDefault="00351934">
            <w:pPr>
              <w:pStyle w:val="TableParagraph"/>
              <w:spacing w:before="5"/>
              <w:rPr>
                <w:b/>
                <w:sz w:val="16"/>
              </w:rPr>
            </w:pPr>
          </w:p>
          <w:p w14:paraId="625077E7" w14:textId="77777777" w:rsidR="00351934" w:rsidRDefault="006714C7">
            <w:pPr>
              <w:spacing w:line="30" w:lineRule="atLeast"/>
            </w:pPr>
            <w:r>
              <w:rPr>
                <w:sz w:val="16"/>
              </w:rPr>
              <w:t>Good ability to work with ideas at a level of abstraction, but arguments are limited to single perspectives</w:t>
            </w:r>
          </w:p>
          <w:p w14:paraId="4414B7A1" w14:textId="77777777" w:rsidR="00351934" w:rsidRDefault="00351934">
            <w:pPr>
              <w:spacing w:line="30" w:lineRule="atLeast"/>
            </w:pPr>
          </w:p>
          <w:p w14:paraId="69D565BD" w14:textId="77777777" w:rsidR="00351934" w:rsidRDefault="00351934">
            <w:pPr>
              <w:spacing w:line="30" w:lineRule="atLeast"/>
            </w:pPr>
          </w:p>
        </w:tc>
        <w:tc>
          <w:tcPr>
            <w:tcW w:w="2884" w:type="dxa"/>
            <w:shd w:val="clear" w:color="auto" w:fill="EAF1DD" w:themeFill="accent3" w:themeFillTint="33"/>
          </w:tcPr>
          <w:p w14:paraId="3AAD0417" w14:textId="77777777" w:rsidR="00351934" w:rsidRDefault="006714C7">
            <w:pPr>
              <w:pStyle w:val="TableParagraph"/>
              <w:ind w:left="108" w:right="97"/>
              <w:jc w:val="both"/>
              <w:rPr>
                <w:sz w:val="16"/>
              </w:rPr>
            </w:pPr>
            <w:r>
              <w:rPr>
                <w:sz w:val="16"/>
              </w:rPr>
              <w:lastRenderedPageBreak/>
              <w:t xml:space="preserve">Very good and organized understanding of the subject matter and </w:t>
            </w:r>
            <w:proofErr w:type="gramStart"/>
            <w:r>
              <w:rPr>
                <w:sz w:val="16"/>
              </w:rPr>
              <w:t>its</w:t>
            </w:r>
            <w:proofErr w:type="gramEnd"/>
            <w:r>
              <w:rPr>
                <w:sz w:val="16"/>
              </w:rPr>
              <w:t xml:space="preserve"> inter relationship with other fields of study</w:t>
            </w:r>
          </w:p>
          <w:p w14:paraId="1A82A692" w14:textId="77777777" w:rsidR="00351934" w:rsidRDefault="00351934">
            <w:pPr>
              <w:pStyle w:val="TableParagraph"/>
              <w:spacing w:before="4"/>
              <w:rPr>
                <w:b/>
                <w:sz w:val="16"/>
              </w:rPr>
            </w:pPr>
          </w:p>
          <w:p w14:paraId="213CFC11" w14:textId="77777777" w:rsidR="00351934" w:rsidRDefault="006714C7">
            <w:pPr>
              <w:pStyle w:val="TableParagraph"/>
              <w:ind w:left="108" w:right="100"/>
              <w:jc w:val="both"/>
              <w:rPr>
                <w:sz w:val="16"/>
              </w:rPr>
            </w:pPr>
            <w:r>
              <w:rPr>
                <w:sz w:val="16"/>
              </w:rPr>
              <w:t>Very good demonstration of ability to operate with varied contexts, requiring selection and application from a range of disciplines</w:t>
            </w:r>
          </w:p>
          <w:p w14:paraId="3B9EE787" w14:textId="77777777" w:rsidR="00351934" w:rsidRDefault="00351934">
            <w:pPr>
              <w:pStyle w:val="TableParagraph"/>
              <w:spacing w:before="4"/>
              <w:rPr>
                <w:b/>
                <w:sz w:val="16"/>
              </w:rPr>
            </w:pPr>
          </w:p>
          <w:p w14:paraId="5A24E73B" w14:textId="77777777" w:rsidR="00351934" w:rsidRDefault="006714C7">
            <w:pPr>
              <w:spacing w:line="30" w:lineRule="atLeast"/>
            </w:pPr>
            <w:r>
              <w:rPr>
                <w:sz w:val="16"/>
              </w:rPr>
              <w:t>Very good ability to work with ideas at a level of abstraction, arguing from competing perspectives</w:t>
            </w:r>
          </w:p>
        </w:tc>
        <w:tc>
          <w:tcPr>
            <w:tcW w:w="2863" w:type="dxa"/>
            <w:shd w:val="clear" w:color="auto" w:fill="EAF1DD" w:themeFill="accent3" w:themeFillTint="33"/>
          </w:tcPr>
          <w:p w14:paraId="54C79D52" w14:textId="77777777" w:rsidR="00351934" w:rsidRDefault="006714C7">
            <w:pPr>
              <w:pStyle w:val="TableParagraph"/>
              <w:spacing w:before="1"/>
              <w:ind w:right="97"/>
              <w:jc w:val="both"/>
              <w:rPr>
                <w:sz w:val="16"/>
              </w:rPr>
            </w:pPr>
            <w:r>
              <w:rPr>
                <w:sz w:val="16"/>
              </w:rPr>
              <w:t xml:space="preserve">Excellent systematic understanding of the subject matter and </w:t>
            </w:r>
            <w:proofErr w:type="gramStart"/>
            <w:r>
              <w:rPr>
                <w:sz w:val="16"/>
              </w:rPr>
              <w:t>its</w:t>
            </w:r>
            <w:proofErr w:type="gramEnd"/>
            <w:r>
              <w:rPr>
                <w:sz w:val="16"/>
              </w:rPr>
              <w:t xml:space="preserve"> inter relationship with other fields of study</w:t>
            </w:r>
          </w:p>
          <w:p w14:paraId="08EB394B" w14:textId="77777777" w:rsidR="00351934" w:rsidRDefault="00351934">
            <w:pPr>
              <w:pStyle w:val="TableParagraph"/>
              <w:spacing w:before="3"/>
              <w:jc w:val="both"/>
              <w:rPr>
                <w:b/>
                <w:sz w:val="16"/>
              </w:rPr>
            </w:pPr>
          </w:p>
          <w:p w14:paraId="4301B84E" w14:textId="77777777" w:rsidR="00351934" w:rsidRDefault="006714C7">
            <w:pPr>
              <w:pStyle w:val="TableParagraph"/>
              <w:ind w:right="99"/>
              <w:jc w:val="both"/>
              <w:rPr>
                <w:sz w:val="16"/>
              </w:rPr>
            </w:pPr>
            <w:r>
              <w:rPr>
                <w:sz w:val="16"/>
              </w:rPr>
              <w:t>Excellent demonstration of ability to operate with complex and unpredictable contexts, requiring selection and application from a range of disciplines</w:t>
            </w:r>
          </w:p>
          <w:p w14:paraId="34085BCF" w14:textId="77777777" w:rsidR="00351934" w:rsidRDefault="00351934">
            <w:pPr>
              <w:pStyle w:val="TableParagraph"/>
              <w:spacing w:before="4"/>
              <w:jc w:val="both"/>
              <w:rPr>
                <w:b/>
                <w:sz w:val="16"/>
              </w:rPr>
            </w:pPr>
          </w:p>
          <w:p w14:paraId="3FB6D503" w14:textId="77777777" w:rsidR="00351934" w:rsidRDefault="006714C7">
            <w:pPr>
              <w:spacing w:line="30" w:lineRule="atLeast"/>
            </w:pPr>
            <w:r>
              <w:rPr>
                <w:sz w:val="16"/>
              </w:rPr>
              <w:t>Excellent ability to work with ideas at a level of abstraction, arguing from competing perspectives</w:t>
            </w:r>
          </w:p>
        </w:tc>
      </w:tr>
      <w:tr w:rsidR="00351934" w14:paraId="19B6555E" w14:textId="77777777">
        <w:tc>
          <w:tcPr>
            <w:tcW w:w="391" w:type="dxa"/>
            <w:shd w:val="clear" w:color="auto" w:fill="EAF1DD" w:themeFill="accent3" w:themeFillTint="33"/>
            <w:vAlign w:val="center"/>
          </w:tcPr>
          <w:p w14:paraId="55CAAD3E" w14:textId="77777777" w:rsidR="00351934" w:rsidRDefault="006714C7">
            <w:pPr>
              <w:spacing w:line="30" w:lineRule="atLeast"/>
              <w:rPr>
                <w:b/>
              </w:rPr>
            </w:pPr>
            <w:r>
              <w:rPr>
                <w:b/>
              </w:rPr>
              <w:t>2</w:t>
            </w:r>
          </w:p>
          <w:p w14:paraId="5B650E12" w14:textId="77777777" w:rsidR="00351934" w:rsidRDefault="006714C7">
            <w:pPr>
              <w:spacing w:line="30" w:lineRule="atLeast"/>
              <w:rPr>
                <w:b/>
              </w:rPr>
            </w:pPr>
            <w:r>
              <w:rPr>
                <w:b/>
              </w:rPr>
              <w:t>Interpretation and Evaluation of Subject Material</w:t>
            </w:r>
          </w:p>
          <w:p w14:paraId="4ED9AD9E" w14:textId="77777777" w:rsidR="00351934" w:rsidRDefault="006714C7">
            <w:pPr>
              <w:spacing w:line="30" w:lineRule="atLeast"/>
              <w:rPr>
                <w:b/>
              </w:rPr>
            </w:pPr>
            <w:r>
              <w:rPr>
                <w:b/>
              </w:rPr>
              <w:t>(30%)</w:t>
            </w:r>
          </w:p>
        </w:tc>
        <w:tc>
          <w:tcPr>
            <w:tcW w:w="2733" w:type="dxa"/>
            <w:shd w:val="clear" w:color="auto" w:fill="EAF1DD" w:themeFill="accent3" w:themeFillTint="33"/>
          </w:tcPr>
          <w:p w14:paraId="0FE66184" w14:textId="77777777" w:rsidR="00351934" w:rsidRDefault="006714C7">
            <w:pPr>
              <w:pStyle w:val="TableParagraph"/>
              <w:ind w:right="97"/>
              <w:jc w:val="both"/>
              <w:rPr>
                <w:sz w:val="16"/>
              </w:rPr>
            </w:pPr>
            <w:r>
              <w:rPr>
                <w:sz w:val="16"/>
              </w:rPr>
              <w:t>Adequate interpretation and evaluation of concepts and frameworks without relation to practice and theory</w:t>
            </w:r>
          </w:p>
          <w:p w14:paraId="1437B3A3" w14:textId="77777777" w:rsidR="00351934" w:rsidRDefault="00351934">
            <w:pPr>
              <w:pStyle w:val="TableParagraph"/>
              <w:spacing w:before="11"/>
              <w:rPr>
                <w:b/>
                <w:sz w:val="15"/>
              </w:rPr>
            </w:pPr>
          </w:p>
          <w:p w14:paraId="37F32DE9" w14:textId="77777777" w:rsidR="00351934" w:rsidRDefault="006714C7">
            <w:pPr>
              <w:pStyle w:val="TableParagraph"/>
              <w:ind w:right="96"/>
              <w:jc w:val="both"/>
              <w:rPr>
                <w:sz w:val="16"/>
              </w:rPr>
            </w:pPr>
            <w:r>
              <w:rPr>
                <w:sz w:val="16"/>
              </w:rPr>
              <w:t>Adequate ability to identify, select and use strategies and techniques to undertake analysis, but critical thought not</w:t>
            </w:r>
            <w:r>
              <w:rPr>
                <w:spacing w:val="-7"/>
                <w:sz w:val="16"/>
              </w:rPr>
              <w:t xml:space="preserve"> </w:t>
            </w:r>
            <w:r>
              <w:rPr>
                <w:sz w:val="16"/>
              </w:rPr>
              <w:t>evident</w:t>
            </w:r>
          </w:p>
          <w:p w14:paraId="0735183E" w14:textId="77777777" w:rsidR="00351934" w:rsidRDefault="00351934">
            <w:pPr>
              <w:pStyle w:val="TableParagraph"/>
              <w:spacing w:before="6"/>
              <w:rPr>
                <w:b/>
                <w:sz w:val="16"/>
              </w:rPr>
            </w:pPr>
          </w:p>
          <w:p w14:paraId="1AEFB8C6" w14:textId="77777777" w:rsidR="00351934" w:rsidRDefault="006714C7">
            <w:pPr>
              <w:pStyle w:val="TableParagraph"/>
              <w:ind w:right="98"/>
              <w:jc w:val="both"/>
              <w:rPr>
                <w:sz w:val="16"/>
              </w:rPr>
            </w:pPr>
            <w:r>
              <w:rPr>
                <w:sz w:val="16"/>
              </w:rPr>
              <w:t>Adequate judgement used, reasoned and justified arguments not developed</w:t>
            </w:r>
          </w:p>
          <w:p w14:paraId="79904AE2" w14:textId="77777777" w:rsidR="00351934" w:rsidRDefault="00351934">
            <w:pPr>
              <w:pStyle w:val="TableParagraph"/>
              <w:spacing w:before="4"/>
              <w:rPr>
                <w:b/>
                <w:sz w:val="16"/>
              </w:rPr>
            </w:pPr>
          </w:p>
          <w:p w14:paraId="2F95C0D4" w14:textId="77777777" w:rsidR="00351934" w:rsidRDefault="006714C7">
            <w:pPr>
              <w:pStyle w:val="TableParagraph"/>
              <w:ind w:right="97"/>
              <w:jc w:val="both"/>
              <w:rPr>
                <w:sz w:val="16"/>
              </w:rPr>
            </w:pPr>
            <w:r>
              <w:rPr>
                <w:sz w:val="16"/>
              </w:rPr>
              <w:t>Limited demonstration of original and creative thought</w:t>
            </w:r>
          </w:p>
          <w:p w14:paraId="1F136141" w14:textId="77777777" w:rsidR="00351934" w:rsidRDefault="00351934">
            <w:pPr>
              <w:pStyle w:val="TableParagraph"/>
              <w:spacing w:before="5"/>
              <w:rPr>
                <w:b/>
                <w:sz w:val="16"/>
              </w:rPr>
            </w:pPr>
          </w:p>
          <w:p w14:paraId="4586C518" w14:textId="77777777" w:rsidR="00351934" w:rsidRDefault="006714C7">
            <w:pPr>
              <w:spacing w:line="30" w:lineRule="atLeast"/>
            </w:pPr>
            <w:r>
              <w:rPr>
                <w:sz w:val="16"/>
              </w:rPr>
              <w:t>Conclusions limited but without reference to relevant frameworks and literature reviewed</w:t>
            </w:r>
          </w:p>
        </w:tc>
        <w:tc>
          <w:tcPr>
            <w:tcW w:w="2882" w:type="dxa"/>
            <w:shd w:val="clear" w:color="auto" w:fill="EAF1DD" w:themeFill="accent3" w:themeFillTint="33"/>
          </w:tcPr>
          <w:p w14:paraId="5E43F253" w14:textId="77777777" w:rsidR="00351934" w:rsidRDefault="006714C7">
            <w:pPr>
              <w:pStyle w:val="TableParagraph"/>
              <w:ind w:right="95"/>
              <w:jc w:val="both"/>
              <w:rPr>
                <w:sz w:val="16"/>
              </w:rPr>
            </w:pPr>
            <w:r>
              <w:rPr>
                <w:sz w:val="16"/>
              </w:rPr>
              <w:t>Good interpretation and evaluation of concepts and frameworks in relation to practice and theory</w:t>
            </w:r>
          </w:p>
          <w:p w14:paraId="6FB4345D" w14:textId="77777777" w:rsidR="00351934" w:rsidRDefault="00351934">
            <w:pPr>
              <w:pStyle w:val="TableParagraph"/>
              <w:spacing w:before="3"/>
              <w:rPr>
                <w:b/>
                <w:sz w:val="16"/>
              </w:rPr>
            </w:pPr>
          </w:p>
          <w:p w14:paraId="6F49C84C" w14:textId="77777777" w:rsidR="00351934" w:rsidRDefault="006714C7">
            <w:pPr>
              <w:spacing w:line="30" w:lineRule="atLeast"/>
              <w:rPr>
                <w:sz w:val="16"/>
              </w:rPr>
            </w:pPr>
            <w:r>
              <w:rPr>
                <w:sz w:val="16"/>
              </w:rPr>
              <w:t>Good ability to identify, select and use investigative strategies and techniques to undertake analysis, but critical thought lacking</w:t>
            </w:r>
          </w:p>
          <w:p w14:paraId="7C95F6D4" w14:textId="77777777" w:rsidR="00351934" w:rsidRDefault="00351934">
            <w:pPr>
              <w:pStyle w:val="TableParagraph"/>
              <w:ind w:right="93"/>
              <w:jc w:val="both"/>
              <w:rPr>
                <w:sz w:val="16"/>
              </w:rPr>
            </w:pPr>
          </w:p>
          <w:p w14:paraId="202B2086" w14:textId="77777777" w:rsidR="00351934" w:rsidRDefault="006714C7">
            <w:pPr>
              <w:pStyle w:val="TableParagraph"/>
              <w:ind w:right="93"/>
              <w:jc w:val="both"/>
              <w:rPr>
                <w:sz w:val="16"/>
              </w:rPr>
            </w:pPr>
            <w:r>
              <w:rPr>
                <w:sz w:val="16"/>
              </w:rPr>
              <w:t>Evidence of exercising judgement in a range of situations, reasoned and justified arguments not always sustained</w:t>
            </w:r>
          </w:p>
          <w:p w14:paraId="318B71BF" w14:textId="77777777" w:rsidR="00351934" w:rsidRDefault="00351934">
            <w:pPr>
              <w:pStyle w:val="TableParagraph"/>
              <w:spacing w:before="1"/>
              <w:rPr>
                <w:b/>
                <w:sz w:val="16"/>
              </w:rPr>
            </w:pPr>
          </w:p>
          <w:p w14:paraId="4D9787A6" w14:textId="77777777" w:rsidR="00351934" w:rsidRDefault="006714C7">
            <w:pPr>
              <w:pStyle w:val="TableParagraph"/>
              <w:ind w:right="97"/>
              <w:jc w:val="both"/>
              <w:rPr>
                <w:sz w:val="16"/>
              </w:rPr>
            </w:pPr>
            <w:r>
              <w:rPr>
                <w:sz w:val="16"/>
              </w:rPr>
              <w:t>Good demonstration of original and creative thought</w:t>
            </w:r>
          </w:p>
          <w:p w14:paraId="493BCE49" w14:textId="77777777" w:rsidR="00351934" w:rsidRDefault="00351934">
            <w:pPr>
              <w:pStyle w:val="TableParagraph"/>
              <w:spacing w:before="4"/>
              <w:rPr>
                <w:b/>
                <w:sz w:val="16"/>
              </w:rPr>
            </w:pPr>
          </w:p>
          <w:p w14:paraId="16659E57" w14:textId="77777777" w:rsidR="00351934" w:rsidRDefault="006714C7">
            <w:pPr>
              <w:spacing w:line="30" w:lineRule="atLeast"/>
            </w:pPr>
            <w:r>
              <w:rPr>
                <w:sz w:val="16"/>
              </w:rPr>
              <w:t>Conclusions made but without full reference to relevant frameworks and literature reviewed</w:t>
            </w:r>
          </w:p>
          <w:p w14:paraId="53781E96" w14:textId="77777777" w:rsidR="00351934" w:rsidRDefault="00351934">
            <w:pPr>
              <w:spacing w:line="30" w:lineRule="atLeast"/>
            </w:pPr>
          </w:p>
        </w:tc>
        <w:tc>
          <w:tcPr>
            <w:tcW w:w="2884" w:type="dxa"/>
            <w:shd w:val="clear" w:color="auto" w:fill="EAF1DD" w:themeFill="accent3" w:themeFillTint="33"/>
          </w:tcPr>
          <w:p w14:paraId="423A360F" w14:textId="77777777" w:rsidR="00351934" w:rsidRDefault="006714C7">
            <w:pPr>
              <w:pStyle w:val="TableParagraph"/>
              <w:ind w:right="98"/>
              <w:jc w:val="both"/>
              <w:rPr>
                <w:sz w:val="16"/>
              </w:rPr>
            </w:pPr>
            <w:r>
              <w:rPr>
                <w:sz w:val="16"/>
              </w:rPr>
              <w:t>Very good interpretation and evaluation of concepts and frameworks in relation to practice and theory</w:t>
            </w:r>
          </w:p>
          <w:p w14:paraId="4E38C7EC" w14:textId="77777777" w:rsidR="00351934" w:rsidRDefault="00351934">
            <w:pPr>
              <w:pStyle w:val="TableParagraph"/>
              <w:spacing w:before="3"/>
              <w:rPr>
                <w:b/>
                <w:sz w:val="16"/>
              </w:rPr>
            </w:pPr>
          </w:p>
          <w:p w14:paraId="735A86D7" w14:textId="77777777" w:rsidR="00351934" w:rsidRDefault="006714C7">
            <w:pPr>
              <w:pStyle w:val="TableParagraph"/>
              <w:ind w:right="97"/>
              <w:jc w:val="both"/>
              <w:rPr>
                <w:sz w:val="16"/>
              </w:rPr>
            </w:pPr>
            <w:r>
              <w:rPr>
                <w:sz w:val="16"/>
              </w:rPr>
              <w:t>Very good ability to identify, select and use investigative strategies and techniques to undertake a critical analysis, evaluating the outcomes</w:t>
            </w:r>
          </w:p>
          <w:p w14:paraId="72F3EBB3" w14:textId="77777777" w:rsidR="00351934" w:rsidRDefault="00351934">
            <w:pPr>
              <w:pStyle w:val="TableParagraph"/>
              <w:spacing w:before="6"/>
              <w:rPr>
                <w:b/>
                <w:sz w:val="16"/>
              </w:rPr>
            </w:pPr>
          </w:p>
          <w:p w14:paraId="12A62D23" w14:textId="77777777" w:rsidR="00351934" w:rsidRDefault="006714C7">
            <w:pPr>
              <w:pStyle w:val="TableParagraph"/>
              <w:ind w:right="92"/>
              <w:jc w:val="both"/>
              <w:rPr>
                <w:sz w:val="16"/>
              </w:rPr>
            </w:pPr>
            <w:r>
              <w:rPr>
                <w:sz w:val="16"/>
              </w:rPr>
              <w:t>Evidence of exercising significant judgement in a range of situations, reasoned and justified arguments not always sustained</w:t>
            </w:r>
          </w:p>
          <w:p w14:paraId="0C1E5BFA" w14:textId="77777777" w:rsidR="00351934" w:rsidRDefault="00351934">
            <w:pPr>
              <w:pStyle w:val="TableParagraph"/>
              <w:spacing w:before="3"/>
              <w:rPr>
                <w:b/>
                <w:sz w:val="16"/>
              </w:rPr>
            </w:pPr>
          </w:p>
          <w:p w14:paraId="03BB4B82" w14:textId="77777777" w:rsidR="00351934" w:rsidRDefault="006714C7">
            <w:pPr>
              <w:pStyle w:val="TableParagraph"/>
              <w:ind w:right="97"/>
              <w:jc w:val="both"/>
              <w:rPr>
                <w:sz w:val="16"/>
              </w:rPr>
            </w:pPr>
            <w:r>
              <w:rPr>
                <w:sz w:val="16"/>
              </w:rPr>
              <w:t>Very good demonstration of original and creative thought</w:t>
            </w:r>
          </w:p>
          <w:p w14:paraId="434C6ADB" w14:textId="77777777" w:rsidR="00351934" w:rsidRDefault="00351934">
            <w:pPr>
              <w:pStyle w:val="TableParagraph"/>
              <w:spacing w:before="5"/>
              <w:rPr>
                <w:b/>
                <w:sz w:val="16"/>
              </w:rPr>
            </w:pPr>
          </w:p>
          <w:p w14:paraId="65AC28FA" w14:textId="77777777" w:rsidR="00351934" w:rsidRDefault="006714C7">
            <w:pPr>
              <w:spacing w:line="30" w:lineRule="atLeast"/>
            </w:pPr>
            <w:r>
              <w:rPr>
                <w:sz w:val="16"/>
              </w:rPr>
              <w:t>Conclusions constructed from relevant frameworks and literature reviewed</w:t>
            </w:r>
          </w:p>
        </w:tc>
        <w:tc>
          <w:tcPr>
            <w:tcW w:w="2863" w:type="dxa"/>
            <w:shd w:val="clear" w:color="auto" w:fill="EAF1DD" w:themeFill="accent3" w:themeFillTint="33"/>
          </w:tcPr>
          <w:p w14:paraId="18ACDB5C" w14:textId="77777777" w:rsidR="00351934" w:rsidRDefault="006714C7">
            <w:pPr>
              <w:pStyle w:val="TableParagraph"/>
              <w:spacing w:before="1"/>
              <w:ind w:right="98"/>
              <w:jc w:val="both"/>
              <w:rPr>
                <w:sz w:val="16"/>
              </w:rPr>
            </w:pPr>
            <w:r>
              <w:rPr>
                <w:sz w:val="16"/>
              </w:rPr>
              <w:t>Excellent interpretation and evaluation of concepts and frameworks in relation to practice and theory</w:t>
            </w:r>
          </w:p>
          <w:p w14:paraId="3A681869" w14:textId="77777777" w:rsidR="00351934" w:rsidRDefault="00351934">
            <w:pPr>
              <w:pStyle w:val="TableParagraph"/>
              <w:spacing w:before="4"/>
              <w:rPr>
                <w:b/>
                <w:sz w:val="16"/>
              </w:rPr>
            </w:pPr>
          </w:p>
          <w:p w14:paraId="467D52A1" w14:textId="77777777" w:rsidR="00351934" w:rsidRDefault="006714C7">
            <w:pPr>
              <w:pStyle w:val="TableParagraph"/>
              <w:ind w:right="97"/>
              <w:jc w:val="both"/>
              <w:rPr>
                <w:sz w:val="16"/>
              </w:rPr>
            </w:pPr>
            <w:r>
              <w:rPr>
                <w:sz w:val="16"/>
              </w:rPr>
              <w:t>Excellent ability to identify, select and use investigative strategies and techniques to undertake a critical analysis, evaluating the outcomes</w:t>
            </w:r>
          </w:p>
          <w:p w14:paraId="50D7C633" w14:textId="77777777" w:rsidR="00351934" w:rsidRDefault="00351934">
            <w:pPr>
              <w:pStyle w:val="TableParagraph"/>
              <w:spacing w:before="4"/>
              <w:rPr>
                <w:b/>
                <w:sz w:val="16"/>
              </w:rPr>
            </w:pPr>
          </w:p>
          <w:p w14:paraId="00DB78F5" w14:textId="77777777" w:rsidR="00351934" w:rsidRDefault="006714C7">
            <w:pPr>
              <w:pStyle w:val="TableParagraph"/>
              <w:ind w:right="94"/>
              <w:jc w:val="both"/>
              <w:rPr>
                <w:sz w:val="16"/>
              </w:rPr>
            </w:pPr>
            <w:r>
              <w:rPr>
                <w:sz w:val="16"/>
              </w:rPr>
              <w:t>Clear evidence of exercising significant judgement in a range of situations, reasoned and justified arguments sustained</w:t>
            </w:r>
          </w:p>
          <w:p w14:paraId="7EBC0E17" w14:textId="77777777" w:rsidR="00351934" w:rsidRDefault="00351934">
            <w:pPr>
              <w:pStyle w:val="TableParagraph"/>
              <w:spacing w:before="6"/>
              <w:rPr>
                <w:b/>
                <w:sz w:val="16"/>
              </w:rPr>
            </w:pPr>
          </w:p>
          <w:p w14:paraId="0F758650" w14:textId="77777777" w:rsidR="00351934" w:rsidRDefault="006714C7">
            <w:pPr>
              <w:pStyle w:val="TableParagraph"/>
              <w:ind w:right="94"/>
              <w:jc w:val="both"/>
              <w:rPr>
                <w:sz w:val="16"/>
              </w:rPr>
            </w:pPr>
            <w:r>
              <w:rPr>
                <w:sz w:val="16"/>
              </w:rPr>
              <w:t>Excellent demonstration of compelling original and creative thought, logical, insightful and highly focused</w:t>
            </w:r>
          </w:p>
          <w:p w14:paraId="2AAE771E" w14:textId="77777777" w:rsidR="00351934" w:rsidRDefault="00351934">
            <w:pPr>
              <w:pStyle w:val="TableParagraph"/>
              <w:spacing w:before="3"/>
              <w:rPr>
                <w:b/>
                <w:sz w:val="16"/>
              </w:rPr>
            </w:pPr>
          </w:p>
          <w:p w14:paraId="021C7B64" w14:textId="77777777" w:rsidR="00351934" w:rsidRDefault="006714C7">
            <w:pPr>
              <w:spacing w:line="30" w:lineRule="atLeast"/>
            </w:pPr>
            <w:r>
              <w:rPr>
                <w:sz w:val="16"/>
              </w:rPr>
              <w:t>Conclusions constructed from relevant frameworks and literature reviewed</w:t>
            </w:r>
          </w:p>
        </w:tc>
      </w:tr>
      <w:tr w:rsidR="00351934" w14:paraId="3AF98F7B" w14:textId="77777777">
        <w:tc>
          <w:tcPr>
            <w:tcW w:w="391" w:type="dxa"/>
            <w:shd w:val="clear" w:color="auto" w:fill="EAF1DD" w:themeFill="accent3" w:themeFillTint="33"/>
            <w:vAlign w:val="center"/>
          </w:tcPr>
          <w:p w14:paraId="02F5A6CF" w14:textId="77777777" w:rsidR="00351934" w:rsidRDefault="006714C7">
            <w:pPr>
              <w:spacing w:line="30" w:lineRule="atLeast"/>
              <w:rPr>
                <w:b/>
              </w:rPr>
            </w:pPr>
            <w:r>
              <w:rPr>
                <w:b/>
              </w:rPr>
              <w:t>3</w:t>
            </w:r>
          </w:p>
          <w:p w14:paraId="250D0B66" w14:textId="77777777" w:rsidR="00351934" w:rsidRDefault="006714C7">
            <w:pPr>
              <w:spacing w:line="30" w:lineRule="atLeast"/>
              <w:rPr>
                <w:b/>
              </w:rPr>
            </w:pPr>
            <w:r>
              <w:rPr>
                <w:b/>
              </w:rPr>
              <w:t>Structure, Presentation and Layout</w:t>
            </w:r>
          </w:p>
          <w:p w14:paraId="007B0461" w14:textId="77777777" w:rsidR="00351934" w:rsidRDefault="006714C7">
            <w:pPr>
              <w:spacing w:line="30" w:lineRule="atLeast"/>
              <w:rPr>
                <w:b/>
              </w:rPr>
            </w:pPr>
            <w:r>
              <w:rPr>
                <w:b/>
              </w:rPr>
              <w:t>(20%)</w:t>
            </w:r>
          </w:p>
        </w:tc>
        <w:tc>
          <w:tcPr>
            <w:tcW w:w="2733" w:type="dxa"/>
            <w:shd w:val="clear" w:color="auto" w:fill="EAF1DD" w:themeFill="accent3" w:themeFillTint="33"/>
          </w:tcPr>
          <w:p w14:paraId="0A63A9D3" w14:textId="77777777" w:rsidR="00351934" w:rsidRDefault="006714C7">
            <w:pPr>
              <w:pStyle w:val="TableParagraph"/>
              <w:ind w:right="100"/>
              <w:jc w:val="both"/>
              <w:rPr>
                <w:sz w:val="16"/>
              </w:rPr>
            </w:pPr>
            <w:r>
              <w:rPr>
                <w:sz w:val="16"/>
              </w:rPr>
              <w:t>Poor structure which hinders understanding but core thread</w:t>
            </w:r>
            <w:r>
              <w:rPr>
                <w:spacing w:val="-3"/>
                <w:sz w:val="16"/>
              </w:rPr>
              <w:t xml:space="preserve"> </w:t>
            </w:r>
            <w:r>
              <w:rPr>
                <w:sz w:val="16"/>
              </w:rPr>
              <w:t>exists</w:t>
            </w:r>
          </w:p>
          <w:p w14:paraId="2C76BA0E" w14:textId="77777777" w:rsidR="00351934" w:rsidRDefault="00351934">
            <w:pPr>
              <w:pStyle w:val="TableParagraph"/>
              <w:spacing w:before="7"/>
              <w:rPr>
                <w:b/>
                <w:sz w:val="15"/>
              </w:rPr>
            </w:pPr>
          </w:p>
          <w:p w14:paraId="61CC651E" w14:textId="77777777" w:rsidR="00351934" w:rsidRDefault="006714C7">
            <w:pPr>
              <w:pStyle w:val="TableParagraph"/>
              <w:ind w:right="98"/>
              <w:jc w:val="both"/>
              <w:rPr>
                <w:sz w:val="16"/>
              </w:rPr>
            </w:pPr>
            <w:r>
              <w:rPr>
                <w:sz w:val="16"/>
              </w:rPr>
              <w:t>Writing is confused and some points unclear, unnecessary grammar and spelling errors, some points unclear but still able to follow narrative</w:t>
            </w:r>
          </w:p>
          <w:p w14:paraId="795010AA" w14:textId="77777777" w:rsidR="00351934" w:rsidRDefault="00351934">
            <w:pPr>
              <w:pStyle w:val="TableParagraph"/>
              <w:spacing w:before="11"/>
              <w:rPr>
                <w:b/>
                <w:sz w:val="15"/>
              </w:rPr>
            </w:pPr>
          </w:p>
          <w:p w14:paraId="0F9C4D56" w14:textId="77777777" w:rsidR="00351934" w:rsidRDefault="006714C7">
            <w:pPr>
              <w:spacing w:line="30" w:lineRule="atLeast"/>
            </w:pPr>
            <w:r>
              <w:rPr>
                <w:sz w:val="16"/>
              </w:rPr>
              <w:t>No use of headings and ineffective paragraphs Basic vocabulary with a weak writing style</w:t>
            </w:r>
          </w:p>
        </w:tc>
        <w:tc>
          <w:tcPr>
            <w:tcW w:w="2882" w:type="dxa"/>
            <w:shd w:val="clear" w:color="auto" w:fill="EAF1DD" w:themeFill="accent3" w:themeFillTint="33"/>
          </w:tcPr>
          <w:p w14:paraId="7A4F8E37" w14:textId="77777777" w:rsidR="00351934" w:rsidRDefault="006714C7">
            <w:pPr>
              <w:pStyle w:val="TableParagraph"/>
              <w:rPr>
                <w:sz w:val="16"/>
              </w:rPr>
            </w:pPr>
            <w:r>
              <w:rPr>
                <w:sz w:val="16"/>
              </w:rPr>
              <w:t>Good structure with a suitable flow, inconsistencies apparent</w:t>
            </w:r>
          </w:p>
          <w:p w14:paraId="590FDA1A" w14:textId="77777777" w:rsidR="00351934" w:rsidRDefault="00351934">
            <w:pPr>
              <w:pStyle w:val="TableParagraph"/>
              <w:spacing w:before="10"/>
              <w:rPr>
                <w:b/>
                <w:sz w:val="15"/>
              </w:rPr>
            </w:pPr>
          </w:p>
          <w:p w14:paraId="502EF6AE" w14:textId="77777777" w:rsidR="00351934" w:rsidRDefault="006714C7">
            <w:pPr>
              <w:pStyle w:val="TableParagraph"/>
              <w:ind w:right="95"/>
              <w:rPr>
                <w:sz w:val="16"/>
              </w:rPr>
            </w:pPr>
            <w:r>
              <w:rPr>
                <w:sz w:val="16"/>
              </w:rPr>
              <w:t>Largely well written with grammar and spelling errors evident, mostly clear clarity of expression</w:t>
            </w:r>
          </w:p>
          <w:p w14:paraId="34BA45E2" w14:textId="77777777" w:rsidR="00351934" w:rsidRDefault="00351934">
            <w:pPr>
              <w:pStyle w:val="TableParagraph"/>
              <w:rPr>
                <w:b/>
                <w:sz w:val="16"/>
              </w:rPr>
            </w:pPr>
          </w:p>
          <w:p w14:paraId="6917AC51" w14:textId="77777777" w:rsidR="00351934" w:rsidRDefault="006714C7">
            <w:pPr>
              <w:pStyle w:val="TableParagraph"/>
              <w:spacing w:line="191" w:lineRule="exact"/>
              <w:rPr>
                <w:sz w:val="16"/>
              </w:rPr>
            </w:pPr>
            <w:r>
              <w:rPr>
                <w:sz w:val="16"/>
              </w:rPr>
              <w:t>Attempt to use headings and paragraphs but effectively implemented</w:t>
            </w:r>
          </w:p>
          <w:p w14:paraId="4C3A88A0" w14:textId="77777777" w:rsidR="00351934" w:rsidRDefault="00351934">
            <w:pPr>
              <w:pStyle w:val="TableParagraph"/>
              <w:rPr>
                <w:b/>
                <w:sz w:val="16"/>
              </w:rPr>
            </w:pPr>
          </w:p>
          <w:p w14:paraId="7C983CDC" w14:textId="77777777" w:rsidR="00351934" w:rsidRDefault="006714C7">
            <w:pPr>
              <w:spacing w:line="30" w:lineRule="atLeast"/>
            </w:pPr>
            <w:r>
              <w:rPr>
                <w:sz w:val="16"/>
              </w:rPr>
              <w:t>Limited range of vocabulary with few inaccuracies, writing style muddled</w:t>
            </w:r>
          </w:p>
          <w:p w14:paraId="7763C2D9" w14:textId="77777777" w:rsidR="00351934" w:rsidRDefault="00351934">
            <w:pPr>
              <w:spacing w:line="30" w:lineRule="atLeast"/>
            </w:pPr>
          </w:p>
        </w:tc>
        <w:tc>
          <w:tcPr>
            <w:tcW w:w="2884" w:type="dxa"/>
            <w:shd w:val="clear" w:color="auto" w:fill="EAF1DD" w:themeFill="accent3" w:themeFillTint="33"/>
          </w:tcPr>
          <w:p w14:paraId="4936F3A5" w14:textId="77777777" w:rsidR="00351934" w:rsidRDefault="006714C7">
            <w:pPr>
              <w:pStyle w:val="TableParagraph"/>
              <w:rPr>
                <w:sz w:val="16"/>
              </w:rPr>
            </w:pPr>
            <w:r>
              <w:rPr>
                <w:sz w:val="16"/>
              </w:rPr>
              <w:t>Very good structure with a coherent flow but with some inconsistencies</w:t>
            </w:r>
          </w:p>
          <w:p w14:paraId="5C2DE1AC" w14:textId="77777777" w:rsidR="00351934" w:rsidRDefault="00351934">
            <w:pPr>
              <w:pStyle w:val="TableParagraph"/>
              <w:spacing w:before="10"/>
              <w:rPr>
                <w:b/>
                <w:sz w:val="15"/>
              </w:rPr>
            </w:pPr>
          </w:p>
          <w:p w14:paraId="6737706E" w14:textId="77777777" w:rsidR="00351934" w:rsidRDefault="006714C7">
            <w:pPr>
              <w:pStyle w:val="TableParagraph"/>
              <w:rPr>
                <w:sz w:val="16"/>
              </w:rPr>
            </w:pPr>
            <w:r>
              <w:rPr>
                <w:sz w:val="16"/>
              </w:rPr>
              <w:t>Very well written with few grammar and spelling errors, clear clarity of expression</w:t>
            </w:r>
          </w:p>
          <w:p w14:paraId="54E109D8" w14:textId="77777777" w:rsidR="00351934" w:rsidRDefault="00351934">
            <w:pPr>
              <w:pStyle w:val="TableParagraph"/>
              <w:spacing w:before="2"/>
              <w:rPr>
                <w:b/>
                <w:sz w:val="16"/>
              </w:rPr>
            </w:pPr>
          </w:p>
          <w:p w14:paraId="58439429" w14:textId="77777777" w:rsidR="00351934" w:rsidRDefault="006714C7">
            <w:pPr>
              <w:pStyle w:val="TableParagraph"/>
              <w:ind w:right="95"/>
              <w:rPr>
                <w:sz w:val="16"/>
              </w:rPr>
            </w:pPr>
            <w:r>
              <w:rPr>
                <w:sz w:val="16"/>
              </w:rPr>
              <w:t xml:space="preserve">Appropriate use of headings and paragraphs </w:t>
            </w:r>
            <w:proofErr w:type="spellStart"/>
            <w:r>
              <w:rPr>
                <w:sz w:val="16"/>
              </w:rPr>
              <w:t>utilised</w:t>
            </w:r>
            <w:proofErr w:type="spellEnd"/>
            <w:r>
              <w:rPr>
                <w:sz w:val="16"/>
              </w:rPr>
              <w:t xml:space="preserve"> but not always effective</w:t>
            </w:r>
          </w:p>
          <w:p w14:paraId="3397C9EE" w14:textId="77777777" w:rsidR="00351934" w:rsidRDefault="00351934">
            <w:pPr>
              <w:pStyle w:val="TableParagraph"/>
              <w:rPr>
                <w:b/>
                <w:sz w:val="16"/>
              </w:rPr>
            </w:pPr>
          </w:p>
          <w:p w14:paraId="612A6B8D" w14:textId="77777777" w:rsidR="00351934" w:rsidRDefault="006714C7">
            <w:pPr>
              <w:spacing w:line="30" w:lineRule="atLeast"/>
            </w:pPr>
            <w:r>
              <w:rPr>
                <w:sz w:val="16"/>
              </w:rPr>
              <w:t>Competent use of vocabulary with few inaccuracies and suitable style of writing</w:t>
            </w:r>
          </w:p>
        </w:tc>
        <w:tc>
          <w:tcPr>
            <w:tcW w:w="2863" w:type="dxa"/>
            <w:shd w:val="clear" w:color="auto" w:fill="EAF1DD" w:themeFill="accent3" w:themeFillTint="33"/>
          </w:tcPr>
          <w:p w14:paraId="336CF3FD" w14:textId="77777777" w:rsidR="00351934" w:rsidRDefault="006714C7">
            <w:pPr>
              <w:pStyle w:val="TableParagraph"/>
              <w:spacing w:before="1"/>
              <w:rPr>
                <w:sz w:val="16"/>
              </w:rPr>
            </w:pPr>
            <w:r>
              <w:rPr>
                <w:sz w:val="16"/>
              </w:rPr>
              <w:t>Excellent and logical structure, coherent flow and systematic approach</w:t>
            </w:r>
          </w:p>
          <w:p w14:paraId="75D8FCBC" w14:textId="77777777" w:rsidR="00351934" w:rsidRDefault="00351934">
            <w:pPr>
              <w:pStyle w:val="TableParagraph"/>
              <w:spacing w:before="11"/>
              <w:rPr>
                <w:b/>
                <w:sz w:val="15"/>
              </w:rPr>
            </w:pPr>
          </w:p>
          <w:p w14:paraId="2064B19C" w14:textId="77777777" w:rsidR="00351934" w:rsidRDefault="006714C7">
            <w:pPr>
              <w:pStyle w:val="TableParagraph"/>
              <w:spacing w:before="1"/>
              <w:rPr>
                <w:sz w:val="16"/>
              </w:rPr>
            </w:pPr>
            <w:r>
              <w:rPr>
                <w:sz w:val="16"/>
              </w:rPr>
              <w:t>Extremely well written with excellent grammar and spelling throughout, excellent clarity of expression</w:t>
            </w:r>
          </w:p>
          <w:p w14:paraId="51FE6425" w14:textId="77777777" w:rsidR="00351934" w:rsidRDefault="00351934">
            <w:pPr>
              <w:pStyle w:val="TableParagraph"/>
              <w:spacing w:before="11"/>
              <w:rPr>
                <w:b/>
                <w:sz w:val="15"/>
              </w:rPr>
            </w:pPr>
          </w:p>
          <w:p w14:paraId="2754BB4E" w14:textId="77777777" w:rsidR="00351934" w:rsidRDefault="006714C7">
            <w:pPr>
              <w:pStyle w:val="TableParagraph"/>
              <w:spacing w:before="1"/>
              <w:rPr>
                <w:sz w:val="16"/>
              </w:rPr>
            </w:pPr>
            <w:r>
              <w:rPr>
                <w:sz w:val="16"/>
              </w:rPr>
              <w:t>Effective use of headings and paragraphs</w:t>
            </w:r>
          </w:p>
          <w:p w14:paraId="78A26D55" w14:textId="77777777" w:rsidR="00351934" w:rsidRDefault="00351934">
            <w:pPr>
              <w:pStyle w:val="TableParagraph"/>
              <w:rPr>
                <w:b/>
                <w:sz w:val="16"/>
              </w:rPr>
            </w:pPr>
          </w:p>
          <w:p w14:paraId="0A495975" w14:textId="77777777" w:rsidR="00351934" w:rsidRDefault="006714C7">
            <w:pPr>
              <w:spacing w:line="30" w:lineRule="atLeast"/>
            </w:pPr>
            <w:r>
              <w:rPr>
                <w:sz w:val="16"/>
              </w:rPr>
              <w:t>Varied and accurate use of vocabulary and commendable style of writing</w:t>
            </w:r>
          </w:p>
        </w:tc>
      </w:tr>
      <w:tr w:rsidR="00351934" w14:paraId="4BA656C4" w14:textId="77777777">
        <w:tc>
          <w:tcPr>
            <w:tcW w:w="391" w:type="dxa"/>
            <w:shd w:val="clear" w:color="auto" w:fill="EAF1DD" w:themeFill="accent3" w:themeFillTint="33"/>
            <w:vAlign w:val="center"/>
          </w:tcPr>
          <w:p w14:paraId="13024172" w14:textId="77777777" w:rsidR="00351934" w:rsidRDefault="006714C7">
            <w:pPr>
              <w:spacing w:line="30" w:lineRule="atLeast"/>
              <w:rPr>
                <w:b/>
              </w:rPr>
            </w:pPr>
            <w:r>
              <w:rPr>
                <w:b/>
              </w:rPr>
              <w:t>4</w:t>
            </w:r>
          </w:p>
          <w:p w14:paraId="58956B22" w14:textId="77777777" w:rsidR="00351934" w:rsidRDefault="006714C7">
            <w:pPr>
              <w:spacing w:line="30" w:lineRule="atLeast"/>
              <w:rPr>
                <w:b/>
              </w:rPr>
            </w:pPr>
            <w:r>
              <w:rPr>
                <w:b/>
              </w:rPr>
              <w:t xml:space="preserve">Referencing, relevance and Quality of Research Sources </w:t>
            </w:r>
          </w:p>
          <w:p w14:paraId="773BE472" w14:textId="77777777" w:rsidR="00351934" w:rsidRDefault="006714C7">
            <w:pPr>
              <w:spacing w:line="30" w:lineRule="atLeast"/>
              <w:rPr>
                <w:b/>
              </w:rPr>
            </w:pPr>
            <w:r>
              <w:rPr>
                <w:b/>
              </w:rPr>
              <w:t>(20%)</w:t>
            </w:r>
          </w:p>
        </w:tc>
        <w:tc>
          <w:tcPr>
            <w:tcW w:w="2733" w:type="dxa"/>
            <w:shd w:val="clear" w:color="auto" w:fill="EAF1DD" w:themeFill="accent3" w:themeFillTint="33"/>
          </w:tcPr>
          <w:p w14:paraId="4FB7D53C" w14:textId="77777777" w:rsidR="00351934" w:rsidRDefault="006714C7">
            <w:pPr>
              <w:pStyle w:val="TableParagraph"/>
              <w:ind w:right="94"/>
              <w:jc w:val="both"/>
              <w:rPr>
                <w:sz w:val="16"/>
              </w:rPr>
            </w:pPr>
            <w:r>
              <w:rPr>
                <w:sz w:val="16"/>
              </w:rPr>
              <w:t>Referencing style inaccurate and inconsistent – major in text and reference list errors. Additional referencing required</w:t>
            </w:r>
          </w:p>
          <w:p w14:paraId="5A7C4752" w14:textId="77777777" w:rsidR="00351934" w:rsidRDefault="00351934">
            <w:pPr>
              <w:pStyle w:val="TableParagraph"/>
              <w:spacing w:before="11"/>
              <w:rPr>
                <w:b/>
                <w:sz w:val="15"/>
              </w:rPr>
            </w:pPr>
          </w:p>
          <w:p w14:paraId="6CC8FD89" w14:textId="77777777" w:rsidR="00351934" w:rsidRDefault="006714C7">
            <w:pPr>
              <w:pStyle w:val="TableParagraph"/>
              <w:rPr>
                <w:sz w:val="16"/>
              </w:rPr>
            </w:pPr>
            <w:r>
              <w:rPr>
                <w:sz w:val="16"/>
              </w:rPr>
              <w:t>Adequate use of sources but not always relevant</w:t>
            </w:r>
          </w:p>
          <w:p w14:paraId="75B36E6C" w14:textId="77777777" w:rsidR="00351934" w:rsidRDefault="00351934">
            <w:pPr>
              <w:pStyle w:val="TableParagraph"/>
              <w:spacing w:before="5"/>
              <w:rPr>
                <w:b/>
                <w:sz w:val="16"/>
              </w:rPr>
            </w:pPr>
          </w:p>
          <w:p w14:paraId="7FA01699" w14:textId="77777777" w:rsidR="00351934" w:rsidRDefault="006714C7">
            <w:pPr>
              <w:spacing w:line="30" w:lineRule="atLeast"/>
            </w:pPr>
            <w:r>
              <w:rPr>
                <w:sz w:val="16"/>
              </w:rPr>
              <w:t>Limited evidence of wider reading outside the discipline</w:t>
            </w:r>
          </w:p>
        </w:tc>
        <w:tc>
          <w:tcPr>
            <w:tcW w:w="2882" w:type="dxa"/>
            <w:shd w:val="clear" w:color="auto" w:fill="EAF1DD" w:themeFill="accent3" w:themeFillTint="33"/>
          </w:tcPr>
          <w:p w14:paraId="3B8FE50B" w14:textId="77777777" w:rsidR="00351934" w:rsidRDefault="006714C7">
            <w:pPr>
              <w:pStyle w:val="TableParagraph"/>
              <w:ind w:right="95"/>
              <w:jc w:val="both"/>
              <w:rPr>
                <w:sz w:val="16"/>
              </w:rPr>
            </w:pPr>
            <w:r>
              <w:rPr>
                <w:sz w:val="16"/>
              </w:rPr>
              <w:t>Referencing style accurate and consistent but with notable in text and reference list inconsistencies. Additional referencing required</w:t>
            </w:r>
          </w:p>
          <w:p w14:paraId="1A529B69" w14:textId="77777777" w:rsidR="00351934" w:rsidRDefault="00351934">
            <w:pPr>
              <w:pStyle w:val="TableParagraph"/>
              <w:spacing w:before="2"/>
              <w:rPr>
                <w:b/>
                <w:sz w:val="16"/>
              </w:rPr>
            </w:pPr>
          </w:p>
          <w:p w14:paraId="6E20B866" w14:textId="77777777" w:rsidR="00351934" w:rsidRDefault="006714C7">
            <w:pPr>
              <w:pStyle w:val="TableParagraph"/>
              <w:jc w:val="both"/>
              <w:rPr>
                <w:sz w:val="16"/>
              </w:rPr>
            </w:pPr>
            <w:r>
              <w:rPr>
                <w:sz w:val="16"/>
              </w:rPr>
              <w:t>Good use of relevant sources</w:t>
            </w:r>
          </w:p>
          <w:p w14:paraId="784F162A" w14:textId="77777777" w:rsidR="00351934" w:rsidRDefault="00351934">
            <w:pPr>
              <w:pStyle w:val="TableParagraph"/>
              <w:spacing w:before="5"/>
              <w:rPr>
                <w:b/>
                <w:sz w:val="16"/>
              </w:rPr>
            </w:pPr>
          </w:p>
          <w:p w14:paraId="0D1245DE" w14:textId="77777777" w:rsidR="00351934" w:rsidRDefault="006714C7">
            <w:pPr>
              <w:pStyle w:val="TableParagraph"/>
              <w:spacing w:line="191" w:lineRule="exact"/>
              <w:rPr>
                <w:sz w:val="16"/>
              </w:rPr>
            </w:pPr>
            <w:r>
              <w:rPr>
                <w:sz w:val="16"/>
              </w:rPr>
              <w:t>Some evidence of academic and peer reviewed sources used</w:t>
            </w:r>
          </w:p>
          <w:p w14:paraId="110F0BD3" w14:textId="77777777" w:rsidR="00351934" w:rsidRDefault="00351934">
            <w:pPr>
              <w:pStyle w:val="TableParagraph"/>
              <w:spacing w:before="5"/>
              <w:rPr>
                <w:b/>
                <w:sz w:val="16"/>
              </w:rPr>
            </w:pPr>
          </w:p>
          <w:p w14:paraId="09455DA5" w14:textId="77777777" w:rsidR="00351934" w:rsidRDefault="006714C7">
            <w:pPr>
              <w:spacing w:line="30" w:lineRule="atLeast"/>
            </w:pPr>
            <w:r>
              <w:rPr>
                <w:sz w:val="16"/>
              </w:rPr>
              <w:t>Some evidence of wider reading outside the discipline</w:t>
            </w:r>
          </w:p>
          <w:p w14:paraId="45263B10" w14:textId="77777777" w:rsidR="00351934" w:rsidRDefault="00351934">
            <w:pPr>
              <w:spacing w:line="30" w:lineRule="atLeast"/>
            </w:pPr>
          </w:p>
          <w:p w14:paraId="66B4B086" w14:textId="77777777" w:rsidR="00351934" w:rsidRDefault="00351934">
            <w:pPr>
              <w:spacing w:line="30" w:lineRule="atLeast"/>
            </w:pPr>
          </w:p>
        </w:tc>
        <w:tc>
          <w:tcPr>
            <w:tcW w:w="2884" w:type="dxa"/>
            <w:shd w:val="clear" w:color="auto" w:fill="EAF1DD" w:themeFill="accent3" w:themeFillTint="33"/>
          </w:tcPr>
          <w:p w14:paraId="3CE4EB1B" w14:textId="77777777" w:rsidR="00351934" w:rsidRDefault="006714C7">
            <w:pPr>
              <w:pStyle w:val="TableParagraph"/>
              <w:ind w:right="28"/>
              <w:rPr>
                <w:sz w:val="16"/>
              </w:rPr>
            </w:pPr>
            <w:r>
              <w:rPr>
                <w:sz w:val="16"/>
              </w:rPr>
              <w:t>Referencing style accurate and consistent – minimal in text and reference list inconsistencies</w:t>
            </w:r>
          </w:p>
          <w:p w14:paraId="351C5043" w14:textId="77777777" w:rsidR="00351934" w:rsidRDefault="00351934">
            <w:pPr>
              <w:pStyle w:val="TableParagraph"/>
              <w:spacing w:before="3"/>
              <w:rPr>
                <w:b/>
                <w:sz w:val="16"/>
              </w:rPr>
            </w:pPr>
          </w:p>
          <w:p w14:paraId="1A3FF1EF" w14:textId="77777777" w:rsidR="00351934" w:rsidRDefault="006714C7">
            <w:pPr>
              <w:pStyle w:val="TableParagraph"/>
              <w:rPr>
                <w:sz w:val="16"/>
              </w:rPr>
            </w:pPr>
            <w:r>
              <w:rPr>
                <w:sz w:val="16"/>
              </w:rPr>
              <w:t>Very good use of a range of relevant sources</w:t>
            </w:r>
          </w:p>
          <w:p w14:paraId="22311E44" w14:textId="77777777" w:rsidR="00351934" w:rsidRDefault="00351934">
            <w:pPr>
              <w:pStyle w:val="TableParagraph"/>
              <w:spacing w:before="5"/>
              <w:rPr>
                <w:b/>
                <w:sz w:val="16"/>
              </w:rPr>
            </w:pPr>
          </w:p>
          <w:p w14:paraId="5162D245" w14:textId="77777777" w:rsidR="00351934" w:rsidRDefault="006714C7">
            <w:pPr>
              <w:pStyle w:val="TableParagraph"/>
              <w:ind w:right="95"/>
              <w:rPr>
                <w:sz w:val="16"/>
              </w:rPr>
            </w:pPr>
            <w:r>
              <w:rPr>
                <w:sz w:val="16"/>
              </w:rPr>
              <w:t>Clear evidence of academic and peer reviewed sources used</w:t>
            </w:r>
          </w:p>
          <w:p w14:paraId="57298A6A" w14:textId="77777777" w:rsidR="00351934" w:rsidRDefault="00351934">
            <w:pPr>
              <w:pStyle w:val="TableParagraph"/>
              <w:spacing w:before="4"/>
              <w:rPr>
                <w:b/>
                <w:sz w:val="16"/>
              </w:rPr>
            </w:pPr>
          </w:p>
          <w:p w14:paraId="6FAFED2E" w14:textId="77777777" w:rsidR="00351934" w:rsidRDefault="006714C7">
            <w:pPr>
              <w:spacing w:line="30" w:lineRule="atLeast"/>
            </w:pPr>
            <w:r>
              <w:rPr>
                <w:sz w:val="16"/>
              </w:rPr>
              <w:t>Evidence of wider reading outside the discipline</w:t>
            </w:r>
          </w:p>
          <w:p w14:paraId="4B2AF466" w14:textId="77777777" w:rsidR="00351934" w:rsidRDefault="00351934">
            <w:pPr>
              <w:spacing w:line="30" w:lineRule="atLeast"/>
            </w:pPr>
          </w:p>
        </w:tc>
        <w:tc>
          <w:tcPr>
            <w:tcW w:w="2863" w:type="dxa"/>
            <w:shd w:val="clear" w:color="auto" w:fill="EAF1DD" w:themeFill="accent3" w:themeFillTint="33"/>
          </w:tcPr>
          <w:p w14:paraId="49EEBC1B" w14:textId="77777777" w:rsidR="00351934" w:rsidRDefault="006714C7">
            <w:pPr>
              <w:pStyle w:val="TableParagraph"/>
              <w:spacing w:before="1"/>
              <w:ind w:right="95"/>
              <w:jc w:val="both"/>
              <w:rPr>
                <w:sz w:val="16"/>
              </w:rPr>
            </w:pPr>
            <w:r>
              <w:rPr>
                <w:sz w:val="16"/>
              </w:rPr>
              <w:t>Referencing style, comprehensive, flawless and in Harvard style – both in text and reference list</w:t>
            </w:r>
          </w:p>
          <w:p w14:paraId="66B3237C" w14:textId="77777777" w:rsidR="00351934" w:rsidRDefault="00351934">
            <w:pPr>
              <w:pStyle w:val="TableParagraph"/>
              <w:spacing w:before="4"/>
              <w:rPr>
                <w:b/>
                <w:sz w:val="16"/>
              </w:rPr>
            </w:pPr>
          </w:p>
          <w:p w14:paraId="0165376C" w14:textId="77777777" w:rsidR="00351934" w:rsidRDefault="006714C7">
            <w:pPr>
              <w:pStyle w:val="TableParagraph"/>
              <w:rPr>
                <w:sz w:val="16"/>
              </w:rPr>
            </w:pPr>
            <w:r>
              <w:rPr>
                <w:sz w:val="16"/>
              </w:rPr>
              <w:t>Excellent use of a wide range of relevant sources</w:t>
            </w:r>
          </w:p>
          <w:p w14:paraId="230BE8E0" w14:textId="77777777" w:rsidR="00351934" w:rsidRDefault="00351934">
            <w:pPr>
              <w:pStyle w:val="TableParagraph"/>
              <w:spacing w:before="3"/>
              <w:rPr>
                <w:b/>
                <w:sz w:val="16"/>
              </w:rPr>
            </w:pPr>
          </w:p>
          <w:p w14:paraId="1AF1AD86" w14:textId="77777777" w:rsidR="00351934" w:rsidRDefault="006714C7">
            <w:pPr>
              <w:pStyle w:val="TableParagraph"/>
              <w:ind w:right="94"/>
              <w:jc w:val="both"/>
              <w:rPr>
                <w:sz w:val="16"/>
              </w:rPr>
            </w:pPr>
            <w:r>
              <w:rPr>
                <w:sz w:val="16"/>
              </w:rPr>
              <w:t>Evidence of academic and peer reviewed sources used, sources reflect current academic and industry thought</w:t>
            </w:r>
          </w:p>
          <w:p w14:paraId="449AABFC" w14:textId="77777777" w:rsidR="00351934" w:rsidRDefault="00351934">
            <w:pPr>
              <w:pStyle w:val="TableParagraph"/>
              <w:spacing w:before="6"/>
              <w:rPr>
                <w:b/>
                <w:sz w:val="16"/>
              </w:rPr>
            </w:pPr>
          </w:p>
          <w:p w14:paraId="7CC4AA83" w14:textId="77777777" w:rsidR="00351934" w:rsidRDefault="006714C7">
            <w:pPr>
              <w:spacing w:line="30" w:lineRule="atLeast"/>
            </w:pPr>
            <w:r>
              <w:rPr>
                <w:sz w:val="16"/>
              </w:rPr>
              <w:t>Extensive evidence of wider reading outside the discipline</w:t>
            </w:r>
          </w:p>
          <w:p w14:paraId="1FCE6285" w14:textId="77777777" w:rsidR="00351934" w:rsidRDefault="00351934">
            <w:pPr>
              <w:spacing w:line="30" w:lineRule="atLeast"/>
            </w:pPr>
          </w:p>
        </w:tc>
      </w:tr>
    </w:tbl>
    <w:p w14:paraId="475B7DDC" w14:textId="77777777" w:rsidR="00351934" w:rsidRDefault="00351934">
      <w:pPr>
        <w:spacing w:line="30" w:lineRule="atLeast"/>
      </w:pPr>
    </w:p>
    <w:sectPr w:rsidR="00351934">
      <w:footerReference w:type="default" r:id="rId20"/>
      <w:headerReference w:type="first" r:id="rId21"/>
      <w:pgSz w:w="12240" w:h="15840"/>
      <w:pgMar w:top="1440" w:right="19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87578" w14:textId="77777777" w:rsidR="005920B4" w:rsidRDefault="005920B4">
      <w:pPr>
        <w:spacing w:before="0" w:after="0" w:line="240" w:lineRule="auto"/>
      </w:pPr>
      <w:r>
        <w:separator/>
      </w:r>
    </w:p>
  </w:endnote>
  <w:endnote w:type="continuationSeparator" w:id="0">
    <w:p w14:paraId="5BBDD74C" w14:textId="77777777" w:rsidR="005920B4" w:rsidRDefault="005920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100B3" w14:textId="77777777" w:rsidR="00351934" w:rsidRDefault="006714C7">
    <w:pPr>
      <w:pStyle w:val="Footer"/>
      <w:jc w:val="right"/>
    </w:pPr>
    <w:r>
      <w:fldChar w:fldCharType="begin"/>
    </w:r>
    <w:r>
      <w:instrText xml:space="preserve"> PAGE   \* MERGEFORMAT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98EA8" w14:textId="77777777" w:rsidR="005920B4" w:rsidRDefault="005920B4">
      <w:pPr>
        <w:spacing w:before="0" w:after="0" w:line="240" w:lineRule="auto"/>
      </w:pPr>
      <w:r>
        <w:separator/>
      </w:r>
    </w:p>
  </w:footnote>
  <w:footnote w:type="continuationSeparator" w:id="0">
    <w:p w14:paraId="6CD01D8F" w14:textId="77777777" w:rsidR="005920B4" w:rsidRDefault="005920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80AE" w14:textId="77777777" w:rsidR="00351934" w:rsidRDefault="006714C7">
    <w:pPr>
      <w:pStyle w:val="Header"/>
    </w:pPr>
    <w:r>
      <w:rPr>
        <w:noProof/>
        <w:lang w:val="en-GB" w:eastAsia="en-GB"/>
      </w:rPr>
      <w:drawing>
        <wp:anchor distT="0" distB="0" distL="114300" distR="114300" simplePos="0" relativeHeight="251658240" behindDoc="0" locked="0" layoutInCell="1" allowOverlap="1" wp14:anchorId="10455FFC" wp14:editId="508003EA">
          <wp:simplePos x="0" y="0"/>
          <wp:positionH relativeFrom="margin">
            <wp:align>left</wp:align>
          </wp:positionH>
          <wp:positionV relativeFrom="paragraph">
            <wp:posOffset>11430</wp:posOffset>
          </wp:positionV>
          <wp:extent cx="28702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8E7"/>
    <w:multiLevelType w:val="multilevel"/>
    <w:tmpl w:val="061A38E7"/>
    <w:lvl w:ilvl="0">
      <w:start w:val="1"/>
      <w:numFmt w:val="decimal"/>
      <w:pStyle w:val="Numbered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605D8"/>
    <w:multiLevelType w:val="multilevel"/>
    <w:tmpl w:val="094605D8"/>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 w15:restartNumberingAfterBreak="0">
    <w:nsid w:val="131F3677"/>
    <w:multiLevelType w:val="multilevel"/>
    <w:tmpl w:val="131F36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C81E46"/>
    <w:multiLevelType w:val="multilevel"/>
    <w:tmpl w:val="59C81E46"/>
    <w:lvl w:ilvl="0">
      <w:start w:val="1"/>
      <w:numFmt w:val="bullet"/>
      <w:pStyle w:val="Bulleted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2B91287"/>
    <w:multiLevelType w:val="multilevel"/>
    <w:tmpl w:val="62B912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325C80"/>
    <w:multiLevelType w:val="multilevel"/>
    <w:tmpl w:val="66325C80"/>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D1"/>
    <w:rsid w:val="000327B2"/>
    <w:rsid w:val="00037D55"/>
    <w:rsid w:val="00072904"/>
    <w:rsid w:val="000C5A46"/>
    <w:rsid w:val="00114FAC"/>
    <w:rsid w:val="0012432D"/>
    <w:rsid w:val="0012566B"/>
    <w:rsid w:val="00127345"/>
    <w:rsid w:val="0014076C"/>
    <w:rsid w:val="00147A54"/>
    <w:rsid w:val="001A24F2"/>
    <w:rsid w:val="001A4478"/>
    <w:rsid w:val="001B1AAD"/>
    <w:rsid w:val="00201D1A"/>
    <w:rsid w:val="00204A87"/>
    <w:rsid w:val="002421DC"/>
    <w:rsid w:val="00244614"/>
    <w:rsid w:val="00266EC6"/>
    <w:rsid w:val="00276A6F"/>
    <w:rsid w:val="002A61F6"/>
    <w:rsid w:val="002B33F6"/>
    <w:rsid w:val="002C17AF"/>
    <w:rsid w:val="002D2E91"/>
    <w:rsid w:val="002D31FC"/>
    <w:rsid w:val="00300930"/>
    <w:rsid w:val="003076CE"/>
    <w:rsid w:val="00310B49"/>
    <w:rsid w:val="0031449E"/>
    <w:rsid w:val="003324F3"/>
    <w:rsid w:val="00351934"/>
    <w:rsid w:val="00363944"/>
    <w:rsid w:val="00365061"/>
    <w:rsid w:val="00374F55"/>
    <w:rsid w:val="003829AA"/>
    <w:rsid w:val="00386B78"/>
    <w:rsid w:val="003D4FD1"/>
    <w:rsid w:val="003F1665"/>
    <w:rsid w:val="003F2E46"/>
    <w:rsid w:val="0044263E"/>
    <w:rsid w:val="004508FC"/>
    <w:rsid w:val="00455D2F"/>
    <w:rsid w:val="0049744B"/>
    <w:rsid w:val="004A1B2D"/>
    <w:rsid w:val="004D6809"/>
    <w:rsid w:val="00500155"/>
    <w:rsid w:val="00502439"/>
    <w:rsid w:val="00516A0F"/>
    <w:rsid w:val="0053232A"/>
    <w:rsid w:val="00532C2F"/>
    <w:rsid w:val="00535D47"/>
    <w:rsid w:val="005428C1"/>
    <w:rsid w:val="00562A56"/>
    <w:rsid w:val="00566F1F"/>
    <w:rsid w:val="00584685"/>
    <w:rsid w:val="005920B4"/>
    <w:rsid w:val="00592652"/>
    <w:rsid w:val="005A3B49"/>
    <w:rsid w:val="005B6FF6"/>
    <w:rsid w:val="005B7659"/>
    <w:rsid w:val="005E3FE3"/>
    <w:rsid w:val="005E5AC2"/>
    <w:rsid w:val="0060216F"/>
    <w:rsid w:val="006437D6"/>
    <w:rsid w:val="006578C5"/>
    <w:rsid w:val="00660AB8"/>
    <w:rsid w:val="00662F6C"/>
    <w:rsid w:val="006714C7"/>
    <w:rsid w:val="006B253D"/>
    <w:rsid w:val="006C5CCB"/>
    <w:rsid w:val="00710444"/>
    <w:rsid w:val="00771228"/>
    <w:rsid w:val="00774232"/>
    <w:rsid w:val="007868AD"/>
    <w:rsid w:val="007B5567"/>
    <w:rsid w:val="007B6A52"/>
    <w:rsid w:val="007C008A"/>
    <w:rsid w:val="007D060C"/>
    <w:rsid w:val="007E3E45"/>
    <w:rsid w:val="007E565F"/>
    <w:rsid w:val="007F2C82"/>
    <w:rsid w:val="007F4750"/>
    <w:rsid w:val="007F6185"/>
    <w:rsid w:val="008036DF"/>
    <w:rsid w:val="0080619B"/>
    <w:rsid w:val="0083124B"/>
    <w:rsid w:val="00841DC8"/>
    <w:rsid w:val="00843A55"/>
    <w:rsid w:val="00851B09"/>
    <w:rsid w:val="00851E78"/>
    <w:rsid w:val="008D0019"/>
    <w:rsid w:val="008D03D8"/>
    <w:rsid w:val="008D0916"/>
    <w:rsid w:val="008F1904"/>
    <w:rsid w:val="008F2537"/>
    <w:rsid w:val="00914EC7"/>
    <w:rsid w:val="009330CA"/>
    <w:rsid w:val="00942365"/>
    <w:rsid w:val="0099370D"/>
    <w:rsid w:val="009D3959"/>
    <w:rsid w:val="009F7E06"/>
    <w:rsid w:val="00A01E8A"/>
    <w:rsid w:val="00A32031"/>
    <w:rsid w:val="00A359F5"/>
    <w:rsid w:val="00A641E3"/>
    <w:rsid w:val="00A81673"/>
    <w:rsid w:val="00AB2ED3"/>
    <w:rsid w:val="00AB3ED4"/>
    <w:rsid w:val="00AB6777"/>
    <w:rsid w:val="00AC126A"/>
    <w:rsid w:val="00AC482D"/>
    <w:rsid w:val="00AD5A25"/>
    <w:rsid w:val="00B44C99"/>
    <w:rsid w:val="00B475DD"/>
    <w:rsid w:val="00B84998"/>
    <w:rsid w:val="00BB1AC8"/>
    <w:rsid w:val="00BB2F85"/>
    <w:rsid w:val="00BC1E15"/>
    <w:rsid w:val="00BC3F94"/>
    <w:rsid w:val="00BD0958"/>
    <w:rsid w:val="00BD290A"/>
    <w:rsid w:val="00C22FD2"/>
    <w:rsid w:val="00C364F7"/>
    <w:rsid w:val="00C41450"/>
    <w:rsid w:val="00C52A66"/>
    <w:rsid w:val="00C55E8E"/>
    <w:rsid w:val="00C76253"/>
    <w:rsid w:val="00C855CB"/>
    <w:rsid w:val="00CC4A82"/>
    <w:rsid w:val="00CE391D"/>
    <w:rsid w:val="00CF467A"/>
    <w:rsid w:val="00D02B2D"/>
    <w:rsid w:val="00D04711"/>
    <w:rsid w:val="00D17CF6"/>
    <w:rsid w:val="00D24A93"/>
    <w:rsid w:val="00D2527B"/>
    <w:rsid w:val="00D32F04"/>
    <w:rsid w:val="00D36001"/>
    <w:rsid w:val="00D415FC"/>
    <w:rsid w:val="00D45FAD"/>
    <w:rsid w:val="00D57E96"/>
    <w:rsid w:val="00D91CE6"/>
    <w:rsid w:val="00D921F1"/>
    <w:rsid w:val="00DB25D0"/>
    <w:rsid w:val="00DB4F41"/>
    <w:rsid w:val="00DB7B5C"/>
    <w:rsid w:val="00DC2EEE"/>
    <w:rsid w:val="00DE106F"/>
    <w:rsid w:val="00DF03B4"/>
    <w:rsid w:val="00E0032A"/>
    <w:rsid w:val="00E14D47"/>
    <w:rsid w:val="00E1527C"/>
    <w:rsid w:val="00E23F93"/>
    <w:rsid w:val="00E25F48"/>
    <w:rsid w:val="00E3450D"/>
    <w:rsid w:val="00E366D2"/>
    <w:rsid w:val="00E62C47"/>
    <w:rsid w:val="00E66C87"/>
    <w:rsid w:val="00E71633"/>
    <w:rsid w:val="00E71A35"/>
    <w:rsid w:val="00E86FCD"/>
    <w:rsid w:val="00EA68A2"/>
    <w:rsid w:val="00EC3E9D"/>
    <w:rsid w:val="00ED6977"/>
    <w:rsid w:val="00F0028F"/>
    <w:rsid w:val="00F03FC5"/>
    <w:rsid w:val="00F06F66"/>
    <w:rsid w:val="00F10053"/>
    <w:rsid w:val="00F41120"/>
    <w:rsid w:val="00F541AB"/>
    <w:rsid w:val="00FA683D"/>
    <w:rsid w:val="00FD39FD"/>
    <w:rsid w:val="2EF038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AEE328"/>
  <w15:docId w15:val="{0ABEE1AA-9BBE-4E5C-97CB-3CF784246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20"/>
    </w:pPr>
    <w:rPr>
      <w:szCs w:val="22"/>
      <w:lang w:val="en-US" w:eastAsia="en-US"/>
    </w:rPr>
  </w:style>
  <w:style w:type="paragraph" w:styleId="Heading1">
    <w:name w:val="heading 1"/>
    <w:basedOn w:val="Normal"/>
    <w:next w:val="Normal"/>
    <w:link w:val="Heading1Char"/>
    <w:qFormat/>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sz w:val="24"/>
      <w:szCs w:val="24"/>
      <w:lang w:val="en-GB" w:eastAsia="en-GB"/>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abel">
    <w:name w:val="Label"/>
    <w:basedOn w:val="Normal"/>
    <w:qFormat/>
    <w:pPr>
      <w:spacing w:before="40"/>
    </w:pPr>
    <w:rPr>
      <w:b/>
      <w:color w:val="262626"/>
    </w:rPr>
  </w:style>
  <w:style w:type="paragraph" w:customStyle="1" w:styleId="Details">
    <w:name w:val="Details"/>
    <w:basedOn w:val="Normal"/>
    <w:qFormat/>
    <w:rPr>
      <w:color w:val="262626"/>
    </w:rPr>
  </w:style>
  <w:style w:type="paragraph" w:customStyle="1" w:styleId="BulletedList">
    <w:name w:val="Bulleted List"/>
    <w:basedOn w:val="Normal"/>
    <w:qFormat/>
    <w:pPr>
      <w:numPr>
        <w:numId w:val="1"/>
      </w:numPr>
    </w:pPr>
    <w:rPr>
      <w:color w:val="262626"/>
    </w:rPr>
  </w:style>
  <w:style w:type="paragraph" w:customStyle="1" w:styleId="NumberedList">
    <w:name w:val="Numbered List"/>
    <w:basedOn w:val="Details"/>
    <w:qFormat/>
    <w:pPr>
      <w:numPr>
        <w:numId w:val="2"/>
      </w:numPr>
    </w:pPr>
  </w:style>
  <w:style w:type="paragraph" w:customStyle="1" w:styleId="Notes">
    <w:name w:val="Notes"/>
    <w:basedOn w:val="Details"/>
    <w:qFormat/>
    <w:rPr>
      <w:i/>
    </w:rPr>
  </w:style>
  <w:style w:type="paragraph" w:customStyle="1" w:styleId="Secondarylabels">
    <w:name w:val="Secondary labels"/>
    <w:basedOn w:val="Label"/>
    <w:qFormat/>
    <w:pPr>
      <w:spacing w:before="120" w:after="120"/>
    </w:pPr>
  </w:style>
  <w:style w:type="character" w:customStyle="1" w:styleId="HeaderChar">
    <w:name w:val="Header Char"/>
    <w:basedOn w:val="DefaultParagraphFont"/>
    <w:link w:val="Header"/>
    <w:uiPriority w:val="99"/>
    <w:rPr>
      <w:szCs w:val="22"/>
    </w:rPr>
  </w:style>
  <w:style w:type="character" w:customStyle="1" w:styleId="FooterChar">
    <w:name w:val="Footer Char"/>
    <w:basedOn w:val="DefaultParagraphFont"/>
    <w:link w:val="Footer"/>
    <w:uiPriority w:val="99"/>
    <w:rPr>
      <w:szCs w:val="22"/>
    </w:rPr>
  </w:style>
  <w:style w:type="character" w:customStyle="1" w:styleId="Heading1Char">
    <w:name w:val="Heading 1 Char"/>
    <w:basedOn w:val="DefaultParagraphFont"/>
    <w:link w:val="Heading1"/>
    <w:qFormat/>
    <w:rPr>
      <w:rFonts w:ascii="Tahoma" w:eastAsia="Times New Roman" w:hAnsi="Tahoma"/>
      <w:b/>
      <w:caps/>
      <w:sz w:val="28"/>
      <w:szCs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Companyname">
    <w:name w:val="Company name"/>
    <w:basedOn w:val="Normal"/>
    <w:qFormat/>
    <w:pPr>
      <w:spacing w:after="240"/>
      <w:jc w:val="right"/>
    </w:pPr>
    <w:rPr>
      <w:b/>
      <w:sz w:val="28"/>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szCs w:val="22"/>
      <w:lang w:val="en-US" w:eastAsia="en-US"/>
    </w:rPr>
  </w:style>
  <w:style w:type="paragraph" w:customStyle="1" w:styleId="TableParagraph">
    <w:name w:val="Table Paragraph"/>
    <w:basedOn w:val="Normal"/>
    <w:uiPriority w:val="1"/>
    <w:qFormat/>
    <w:pPr>
      <w:widowControl w:val="0"/>
      <w:autoSpaceDE w:val="0"/>
      <w:autoSpaceDN w:val="0"/>
      <w:spacing w:before="0" w:after="0"/>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lrweb.beds.ac.uk/a-guide-to-referencing"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FF51F5" w:rsidRDefault="005F7DD1">
          <w:r>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FF51F5" w:rsidRDefault="005F7DD1">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1F1"/>
    <w:rsid w:val="000D254D"/>
    <w:rsid w:val="00352ACE"/>
    <w:rsid w:val="004531F1"/>
    <w:rsid w:val="004A5E7A"/>
    <w:rsid w:val="005F7DD1"/>
    <w:rsid w:val="00646F29"/>
    <w:rsid w:val="00685341"/>
    <w:rsid w:val="006F3C68"/>
    <w:rsid w:val="0093775B"/>
    <w:rsid w:val="00A216FD"/>
    <w:rsid w:val="00AB3271"/>
    <w:rsid w:val="00E1625D"/>
    <w:rsid w:val="00EE450F"/>
    <w:rsid w:val="00F0110C"/>
    <w:rsid w:val="00F208FD"/>
    <w:rsid w:val="00F92707"/>
    <w:rsid w:val="00FF51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715792CED84F8C99E51F57295042D0">
    <w:name w:val="9D715792CED84F8C99E51F57295042D0"/>
    <w:rPr>
      <w:sz w:val="22"/>
      <w:szCs w:val="22"/>
      <w:lang w:val="en-GB" w:eastAsia="en-GB"/>
    </w:rPr>
  </w:style>
  <w:style w:type="paragraph" w:customStyle="1" w:styleId="2283C1510E4F4353AB78B0DDE0F3C5B5">
    <w:name w:val="2283C1510E4F4353AB78B0DDE0F3C5B5"/>
    <w:rPr>
      <w:sz w:val="22"/>
      <w:szCs w:val="22"/>
      <w:lang w:val="en-GB" w:eastAsia="en-GB"/>
    </w:rPr>
  </w:style>
  <w:style w:type="paragraph" w:customStyle="1" w:styleId="4B4ABE4762644D7E93CD3276120BD734">
    <w:name w:val="4B4ABE4762644D7E93CD3276120BD734"/>
    <w:rPr>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FDD8B-14A7-4C1C-AC3F-E3CFFA3D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11</TotalTime>
  <Pages>4</Pages>
  <Words>1671</Words>
  <Characters>9527</Characters>
  <Application>Microsoft Office Word</Application>
  <DocSecurity>0</DocSecurity>
  <Lines>79</Lines>
  <Paragraphs>22</Paragraphs>
  <ScaleCrop>false</ScaleCrop>
  <Company>Microsoft</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1900-12-31T23:00:00Z</cp:lastPrinted>
  <dcterms:created xsi:type="dcterms:W3CDTF">2020-01-21T16:09:00Z</dcterms:created>
  <dcterms:modified xsi:type="dcterms:W3CDTF">2020-01-21T16:09:00Z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y fmtid="{D5CDD505-2E9C-101B-9397-08002B2CF9AE}" pid="3" name="KSOProductBuildVer">
    <vt:lpwstr>1033-11.2.0.9144</vt:lpwstr>
  </property>
</Properties>
</file>